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865C8" w14:textId="6C162805" w:rsidR="00BC3897" w:rsidRPr="009160D4" w:rsidRDefault="00BC3897" w:rsidP="009160D4">
      <w:pPr>
        <w:pStyle w:val="ACUBodyCopy"/>
        <w:jc w:val="center"/>
        <w:rPr>
          <w:b/>
          <w:bCs/>
        </w:rPr>
      </w:pPr>
      <w:r w:rsidRPr="009160D4">
        <w:rPr>
          <w:b/>
          <w:bCs/>
        </w:rPr>
        <w:t>INVENTION DISCLOSURE FORM</w:t>
      </w:r>
    </w:p>
    <w:p w14:paraId="265B6248" w14:textId="77777777" w:rsidR="00BC3897" w:rsidRDefault="00BC3897" w:rsidP="00005610">
      <w:pPr>
        <w:pStyle w:val="ACUBodyCopy"/>
      </w:pPr>
    </w:p>
    <w:p w14:paraId="3C62EE33" w14:textId="77777777" w:rsidR="00BC3897" w:rsidRDefault="00BC3897" w:rsidP="00BC3897">
      <w:r w:rsidRPr="0081239D">
        <w:rPr>
          <w:b/>
          <w:bCs/>
        </w:rPr>
        <w:t>Purpose:</w:t>
      </w:r>
      <w:r w:rsidRPr="0081239D">
        <w:t xml:space="preserve"> </w:t>
      </w:r>
    </w:p>
    <w:p w14:paraId="7B7D90E1" w14:textId="11B7346D" w:rsidR="00BC3897" w:rsidRPr="0081239D" w:rsidRDefault="00BC3897" w:rsidP="00BC3897">
      <w:r w:rsidRPr="0081239D">
        <w:t>This form serves as an official record for disclosing inventions created by ACU staff, students, and affiliates. The disclosure assists in evaluating the commercial potential of the invention, securing intellectual property (IP) protection, and ensuring compliance with Australian patent laws and ACU's IP policies.</w:t>
      </w:r>
    </w:p>
    <w:p w14:paraId="1B2C0ED6" w14:textId="77777777" w:rsidR="00BC3897" w:rsidRPr="0081239D" w:rsidRDefault="00BC3897" w:rsidP="00BC3897">
      <w:r w:rsidRPr="0081239D">
        <w:rPr>
          <w:b/>
          <w:bCs/>
        </w:rPr>
        <w:t>Importance:</w:t>
      </w:r>
    </w:p>
    <w:p w14:paraId="0441EE67" w14:textId="77777777" w:rsidR="00BC3897" w:rsidRPr="0081239D" w:rsidRDefault="00BC3897">
      <w:pPr>
        <w:numPr>
          <w:ilvl w:val="0"/>
          <w:numId w:val="1"/>
        </w:numPr>
        <w:spacing w:after="0" w:line="240" w:lineRule="auto"/>
      </w:pPr>
      <w:r w:rsidRPr="0081239D">
        <w:rPr>
          <w:b/>
          <w:bCs/>
        </w:rPr>
        <w:t>Confidentiality:</w:t>
      </w:r>
      <w:r w:rsidRPr="0081239D">
        <w:t xml:space="preserve"> Under Australian law, public disclosure of an invention (e.g., presentations or publications) before filing for a patent can result in a loss of IP rights. All disclosures must be treated as confidential until the appropriate protections are in place.</w:t>
      </w:r>
    </w:p>
    <w:p w14:paraId="7063A3E8" w14:textId="504F179B" w:rsidR="00BC3897" w:rsidRPr="0081239D" w:rsidRDefault="00BC3897">
      <w:pPr>
        <w:numPr>
          <w:ilvl w:val="0"/>
          <w:numId w:val="1"/>
        </w:numPr>
        <w:spacing w:after="0" w:line="240" w:lineRule="auto"/>
      </w:pPr>
      <w:r w:rsidRPr="0081239D">
        <w:rPr>
          <w:b/>
          <w:bCs/>
        </w:rPr>
        <w:t>IP Ownership:</w:t>
      </w:r>
      <w:r w:rsidRPr="0081239D">
        <w:t xml:space="preserve"> According to ACU’s Intellectual Property Policy, the university holds ownership of inventions made by staff and students using university resources. However, inventors will be recognized and entitled to a share of any net revenue generated from commerciali</w:t>
      </w:r>
      <w:r>
        <w:t>s</w:t>
      </w:r>
      <w:r w:rsidRPr="0081239D">
        <w:t>ing the invention.</w:t>
      </w:r>
      <w:r>
        <w:t xml:space="preserve">  See the </w:t>
      </w:r>
      <w:r w:rsidR="00B63CD1">
        <w:t>Intellectual Property Policy</w:t>
      </w:r>
      <w:r>
        <w:t xml:space="preserve"> for further details.</w:t>
      </w:r>
    </w:p>
    <w:p w14:paraId="3993E7DA" w14:textId="45E3BCBE" w:rsidR="00BC3897" w:rsidRPr="0081239D" w:rsidRDefault="00BC3897">
      <w:pPr>
        <w:numPr>
          <w:ilvl w:val="0"/>
          <w:numId w:val="1"/>
        </w:numPr>
        <w:spacing w:after="0" w:line="240" w:lineRule="auto"/>
      </w:pPr>
      <w:r w:rsidRPr="0081239D">
        <w:rPr>
          <w:b/>
          <w:bCs/>
        </w:rPr>
        <w:t>Commerciali</w:t>
      </w:r>
      <w:r>
        <w:rPr>
          <w:b/>
          <w:bCs/>
        </w:rPr>
        <w:t>s</w:t>
      </w:r>
      <w:r w:rsidRPr="0081239D">
        <w:rPr>
          <w:b/>
          <w:bCs/>
        </w:rPr>
        <w:t>ation:</w:t>
      </w:r>
      <w:r w:rsidRPr="0081239D">
        <w:t xml:space="preserve"> This form is the first step in determining whether your invention is novel, patentable, and commercially viable. Complete, accurate responses will help </w:t>
      </w:r>
      <w:r>
        <w:t xml:space="preserve">ACU to </w:t>
      </w:r>
      <w:r w:rsidRPr="0081239D">
        <w:t>evaluate and protect your invention effectively.</w:t>
      </w:r>
    </w:p>
    <w:p w14:paraId="5E8A71E4" w14:textId="77777777" w:rsidR="00BC3897" w:rsidRDefault="00BC3897" w:rsidP="00BC3897">
      <w:pPr>
        <w:rPr>
          <w:b/>
          <w:bCs/>
        </w:rPr>
      </w:pPr>
    </w:p>
    <w:p w14:paraId="7A3277AC" w14:textId="4CCC8EAD" w:rsidR="00BC3897" w:rsidRPr="0081239D" w:rsidRDefault="00BC3897" w:rsidP="00BC3897">
      <w:r w:rsidRPr="0081239D">
        <w:rPr>
          <w:b/>
          <w:bCs/>
        </w:rPr>
        <w:t>Key Requirements:</w:t>
      </w:r>
    </w:p>
    <w:p w14:paraId="7D260DBF" w14:textId="77777777" w:rsidR="00BC3897" w:rsidRPr="0081239D" w:rsidRDefault="00BC3897">
      <w:pPr>
        <w:numPr>
          <w:ilvl w:val="0"/>
          <w:numId w:val="2"/>
        </w:numPr>
        <w:spacing w:after="0" w:line="240" w:lineRule="auto"/>
      </w:pPr>
      <w:r w:rsidRPr="0081239D">
        <w:rPr>
          <w:b/>
          <w:bCs/>
        </w:rPr>
        <w:t>Complete Information:</w:t>
      </w:r>
      <w:r w:rsidRPr="0081239D">
        <w:t xml:space="preserve"> Fill out all sections thoroughly to ensure a comprehensive evaluation of your invention.</w:t>
      </w:r>
    </w:p>
    <w:p w14:paraId="37EA59CA" w14:textId="3A3A76FC" w:rsidR="00BC3897" w:rsidRPr="0081239D" w:rsidRDefault="00BC3897">
      <w:pPr>
        <w:numPr>
          <w:ilvl w:val="0"/>
          <w:numId w:val="2"/>
        </w:numPr>
        <w:spacing w:after="0" w:line="240" w:lineRule="auto"/>
      </w:pPr>
      <w:r w:rsidRPr="0081239D">
        <w:rPr>
          <w:b/>
          <w:bCs/>
        </w:rPr>
        <w:t>Confidentiality:</w:t>
      </w:r>
      <w:r w:rsidRPr="0081239D">
        <w:t xml:space="preserve"> Avoid disclosing your invention publicly until IP protection is secured.</w:t>
      </w:r>
      <w:r>
        <w:t xml:space="preserve">   </w:t>
      </w:r>
    </w:p>
    <w:p w14:paraId="34836889" w14:textId="74AB6315" w:rsidR="00BC3897" w:rsidRPr="0081239D" w:rsidRDefault="00BC3897">
      <w:pPr>
        <w:numPr>
          <w:ilvl w:val="0"/>
          <w:numId w:val="2"/>
        </w:numPr>
        <w:spacing w:after="0" w:line="240" w:lineRule="auto"/>
      </w:pPr>
      <w:r w:rsidRPr="0081239D">
        <w:rPr>
          <w:b/>
          <w:bCs/>
        </w:rPr>
        <w:t>Inventor Participation:</w:t>
      </w:r>
      <w:r w:rsidRPr="0081239D">
        <w:t xml:space="preserve"> All contributing inventors must be listed, and their signatures are required to acknowledge the accuracy of the information..</w:t>
      </w:r>
    </w:p>
    <w:p w14:paraId="360C521F" w14:textId="77777777" w:rsidR="00BC3897" w:rsidRDefault="00BC3897" w:rsidP="00BC3897">
      <w:pPr>
        <w:rPr>
          <w:b/>
          <w:bCs/>
        </w:rPr>
      </w:pPr>
    </w:p>
    <w:p w14:paraId="304E148E" w14:textId="00401904" w:rsidR="00BC3897" w:rsidRPr="0081239D" w:rsidRDefault="00BC3897" w:rsidP="00BC3897">
      <w:r w:rsidRPr="0081239D">
        <w:rPr>
          <w:b/>
          <w:bCs/>
        </w:rPr>
        <w:t>Process:</w:t>
      </w:r>
    </w:p>
    <w:p w14:paraId="6D2DF827" w14:textId="77777777" w:rsidR="00BC3897" w:rsidRPr="0081239D" w:rsidRDefault="00BC3897">
      <w:pPr>
        <w:numPr>
          <w:ilvl w:val="0"/>
          <w:numId w:val="3"/>
        </w:numPr>
        <w:spacing w:after="0" w:line="240" w:lineRule="auto"/>
      </w:pPr>
      <w:r w:rsidRPr="0081239D">
        <w:t>Complete all sections of the form in full detail.</w:t>
      </w:r>
    </w:p>
    <w:p w14:paraId="1795F1B9" w14:textId="77777777" w:rsidR="00BC3897" w:rsidRPr="0081239D" w:rsidRDefault="00BC3897">
      <w:pPr>
        <w:numPr>
          <w:ilvl w:val="0"/>
          <w:numId w:val="3"/>
        </w:numPr>
        <w:spacing w:after="0" w:line="240" w:lineRule="auto"/>
      </w:pPr>
      <w:r w:rsidRPr="0081239D">
        <w:t>Attach any supporting documents (drawings, experimental data, manuscripts).</w:t>
      </w:r>
    </w:p>
    <w:p w14:paraId="6E66FBEE" w14:textId="77777777" w:rsidR="00BC3897" w:rsidRPr="0081239D" w:rsidRDefault="00BC3897">
      <w:pPr>
        <w:numPr>
          <w:ilvl w:val="0"/>
          <w:numId w:val="3"/>
        </w:numPr>
        <w:spacing w:after="0" w:line="240" w:lineRule="auto"/>
      </w:pPr>
      <w:r w:rsidRPr="0081239D">
        <w:t>Ensure all inventors review and sign the document.</w:t>
      </w:r>
    </w:p>
    <w:p w14:paraId="277CD82A" w14:textId="186940CE" w:rsidR="00BC3897" w:rsidRDefault="00BC3897">
      <w:pPr>
        <w:numPr>
          <w:ilvl w:val="0"/>
          <w:numId w:val="3"/>
        </w:numPr>
        <w:spacing w:after="0" w:line="240" w:lineRule="auto"/>
      </w:pPr>
      <w:r w:rsidRPr="0081239D">
        <w:t xml:space="preserve">Submit the form </w:t>
      </w:r>
      <w:r>
        <w:t>to</w:t>
      </w:r>
      <w:r w:rsidR="00300399">
        <w:t xml:space="preserve"> Industry@acu.edu.au</w:t>
      </w:r>
      <w:r w:rsidRPr="0081239D">
        <w:t xml:space="preserve"> for evaluation.</w:t>
      </w:r>
    </w:p>
    <w:p w14:paraId="3FE3D84F" w14:textId="6E941F92" w:rsidR="00D0013F" w:rsidRDefault="00D0013F">
      <w:pPr>
        <w:rPr>
          <w:b/>
          <w:bCs/>
        </w:rPr>
      </w:pPr>
    </w:p>
    <w:p w14:paraId="16DDBD56" w14:textId="77777777" w:rsidR="00177654" w:rsidRDefault="00177654">
      <w:pPr>
        <w:rPr>
          <w:b/>
          <w:bCs/>
        </w:rPr>
      </w:pPr>
      <w:r>
        <w:rPr>
          <w:b/>
          <w:bCs/>
        </w:rPr>
        <w:br w:type="page"/>
      </w:r>
    </w:p>
    <w:p w14:paraId="7611779C" w14:textId="1349F236" w:rsidR="00177654" w:rsidRPr="00A4493D" w:rsidRDefault="00177654" w:rsidP="00177654">
      <w:pPr>
        <w:jc w:val="center"/>
        <w:rPr>
          <w:b/>
          <w:bCs/>
        </w:rPr>
      </w:pPr>
      <w:r w:rsidRPr="0081239D">
        <w:rPr>
          <w:b/>
          <w:bCs/>
        </w:rPr>
        <w:lastRenderedPageBreak/>
        <w:t>Glossary of Terms</w:t>
      </w:r>
    </w:p>
    <w:p w14:paraId="1726833A" w14:textId="77777777" w:rsidR="00177654" w:rsidRPr="00A4493D" w:rsidRDefault="00177654" w:rsidP="00177654">
      <w:pPr>
        <w:pStyle w:val="ACUBodyCopy"/>
        <w:spacing w:before="120" w:after="0"/>
        <w:rPr>
          <w:sz w:val="18"/>
          <w:szCs w:val="16"/>
        </w:rPr>
      </w:pPr>
      <w:r w:rsidRPr="00A4493D">
        <w:rPr>
          <w:b/>
          <w:bCs/>
          <w:sz w:val="18"/>
          <w:szCs w:val="16"/>
        </w:rPr>
        <w:t>Commercialisation:</w:t>
      </w:r>
      <w:r w:rsidRPr="00A4493D">
        <w:rPr>
          <w:sz w:val="18"/>
          <w:szCs w:val="16"/>
        </w:rPr>
        <w:t xml:space="preserve"> The process of bringing an invention to the market, which includes assessing market potential, securing industry partners, licensing, or developing a spin-out company.</w:t>
      </w:r>
    </w:p>
    <w:p w14:paraId="3B84FC98" w14:textId="77777777" w:rsidR="00177654" w:rsidRPr="00A4493D" w:rsidRDefault="00177654" w:rsidP="00177654">
      <w:pPr>
        <w:pStyle w:val="ACUBodyCopy"/>
        <w:spacing w:before="120" w:after="0"/>
        <w:rPr>
          <w:sz w:val="18"/>
          <w:szCs w:val="16"/>
        </w:rPr>
      </w:pPr>
      <w:r w:rsidRPr="00A4493D">
        <w:rPr>
          <w:b/>
          <w:bCs/>
          <w:sz w:val="18"/>
          <w:szCs w:val="16"/>
        </w:rPr>
        <w:t>Confidentiality Agreement (Non-Disclosure Agreement, NDA):</w:t>
      </w:r>
      <w:r w:rsidRPr="00A4493D">
        <w:rPr>
          <w:sz w:val="18"/>
          <w:szCs w:val="16"/>
        </w:rPr>
        <w:t xml:space="preserve"> A legal contract used to protect sensitive information from being disclosed to third parties. It ensures that any discussion of the invention with external parties is kept confidential.</w:t>
      </w:r>
    </w:p>
    <w:p w14:paraId="77DB39B8" w14:textId="77777777" w:rsidR="00177654" w:rsidRPr="00A4493D" w:rsidRDefault="00177654" w:rsidP="00177654">
      <w:pPr>
        <w:pStyle w:val="ACUBodyCopy"/>
        <w:spacing w:before="120" w:after="0"/>
        <w:rPr>
          <w:sz w:val="18"/>
          <w:szCs w:val="16"/>
        </w:rPr>
      </w:pPr>
      <w:r w:rsidRPr="00A4493D">
        <w:rPr>
          <w:b/>
          <w:bCs/>
          <w:sz w:val="18"/>
          <w:szCs w:val="16"/>
        </w:rPr>
        <w:t>Grant:</w:t>
      </w:r>
      <w:r w:rsidRPr="00A4493D">
        <w:rPr>
          <w:sz w:val="18"/>
          <w:szCs w:val="16"/>
        </w:rPr>
        <w:t xml:space="preserve"> Financial support provided by government agencies, foundations, or other organisations to support research. Inventions developed with grant funding may be subject to IP conditions outlined by the funder.</w:t>
      </w:r>
    </w:p>
    <w:p w14:paraId="30423444" w14:textId="77777777" w:rsidR="00177654" w:rsidRPr="00A4493D" w:rsidRDefault="00177654" w:rsidP="00177654">
      <w:pPr>
        <w:pStyle w:val="ACUBodyCopy"/>
        <w:spacing w:before="120" w:after="0"/>
        <w:rPr>
          <w:sz w:val="18"/>
          <w:szCs w:val="16"/>
        </w:rPr>
      </w:pPr>
      <w:r w:rsidRPr="00A4493D">
        <w:rPr>
          <w:b/>
          <w:bCs/>
          <w:sz w:val="18"/>
          <w:szCs w:val="16"/>
        </w:rPr>
        <w:t>Intellectual Property (IP):</w:t>
      </w:r>
      <w:r w:rsidRPr="00A4493D">
        <w:rPr>
          <w:sz w:val="18"/>
          <w:szCs w:val="16"/>
        </w:rPr>
        <w:t xml:space="preserve"> Creations of the mind, such as inventions, literary and artistic works, designs, symbols, names, and images used in commerce. Intellectual property can be protected by patents, trademarks, copyrights, and trade secrets.</w:t>
      </w:r>
    </w:p>
    <w:p w14:paraId="76DBE83F" w14:textId="77777777" w:rsidR="00177654" w:rsidRPr="00A4493D" w:rsidRDefault="00177654" w:rsidP="00177654">
      <w:pPr>
        <w:pStyle w:val="ACUBodyCopy"/>
        <w:spacing w:before="120" w:after="0"/>
        <w:rPr>
          <w:sz w:val="18"/>
          <w:szCs w:val="16"/>
        </w:rPr>
      </w:pPr>
      <w:r w:rsidRPr="00A4493D">
        <w:rPr>
          <w:b/>
          <w:bCs/>
          <w:sz w:val="18"/>
          <w:szCs w:val="16"/>
        </w:rPr>
        <w:t>Inventor:</w:t>
      </w:r>
      <w:r w:rsidRPr="00A4493D">
        <w:rPr>
          <w:sz w:val="18"/>
          <w:szCs w:val="16"/>
        </w:rPr>
        <w:t xml:space="preserve"> An individual who contributes significantly to the conception and development of the invention. For legal and patent purposes, an inventor is someone who has had a material impact on the final conception or implementation of the invention.</w:t>
      </w:r>
    </w:p>
    <w:p w14:paraId="6D69A707" w14:textId="77777777" w:rsidR="00177654" w:rsidRPr="00A4493D" w:rsidRDefault="00177654" w:rsidP="00177654">
      <w:pPr>
        <w:pStyle w:val="ACUBodyCopy"/>
        <w:spacing w:before="120" w:after="0"/>
        <w:rPr>
          <w:sz w:val="18"/>
          <w:szCs w:val="16"/>
        </w:rPr>
      </w:pPr>
      <w:r w:rsidRPr="00A4493D">
        <w:rPr>
          <w:b/>
          <w:bCs/>
          <w:sz w:val="18"/>
          <w:szCs w:val="16"/>
        </w:rPr>
        <w:t>Invention:</w:t>
      </w:r>
      <w:r w:rsidRPr="00A4493D">
        <w:rPr>
          <w:sz w:val="18"/>
          <w:szCs w:val="16"/>
        </w:rPr>
        <w:t xml:space="preserve"> A new and useful process, machine, manufacture, or composition of matter, or any new and useful improvement thereof. This includes products, methods, technologies, or solutions that address a specific problem or advance current knowledge or practice.</w:t>
      </w:r>
    </w:p>
    <w:p w14:paraId="0939B833" w14:textId="77777777" w:rsidR="00177654" w:rsidRPr="00A4493D" w:rsidRDefault="00177654" w:rsidP="00177654">
      <w:pPr>
        <w:pStyle w:val="ACUBodyCopy"/>
        <w:spacing w:before="120" w:after="0"/>
        <w:rPr>
          <w:sz w:val="18"/>
          <w:szCs w:val="16"/>
        </w:rPr>
      </w:pPr>
      <w:r w:rsidRPr="00A4493D">
        <w:rPr>
          <w:b/>
          <w:bCs/>
          <w:sz w:val="18"/>
          <w:szCs w:val="16"/>
        </w:rPr>
        <w:t>IP Australia:</w:t>
      </w:r>
      <w:r w:rsidRPr="00A4493D">
        <w:rPr>
          <w:sz w:val="18"/>
          <w:szCs w:val="16"/>
        </w:rPr>
        <w:t xml:space="preserve"> The Australian government agency responsible for administering intellectual property rights, including patents, trademarks, and designs.</w:t>
      </w:r>
    </w:p>
    <w:p w14:paraId="065C2B5D" w14:textId="77777777" w:rsidR="00177654" w:rsidRPr="00A4493D" w:rsidRDefault="00177654" w:rsidP="00177654">
      <w:pPr>
        <w:pStyle w:val="ACUBodyCopy"/>
        <w:spacing w:before="120" w:after="0"/>
        <w:rPr>
          <w:sz w:val="18"/>
          <w:szCs w:val="16"/>
        </w:rPr>
      </w:pPr>
      <w:r w:rsidRPr="00A4493D">
        <w:rPr>
          <w:b/>
          <w:bCs/>
          <w:sz w:val="18"/>
          <w:szCs w:val="16"/>
        </w:rPr>
        <w:t>IP Ownership:</w:t>
      </w:r>
      <w:r w:rsidRPr="00A4493D">
        <w:rPr>
          <w:sz w:val="18"/>
          <w:szCs w:val="16"/>
        </w:rPr>
        <w:t xml:space="preserve"> Under ACU’s Intellectual Property Policy, the university owns any IP created by staff and students using university resources. However, inventors are entitled to a share of any income generated from the commercialisation of the invention.</w:t>
      </w:r>
    </w:p>
    <w:p w14:paraId="18F8300E" w14:textId="77777777" w:rsidR="00177654" w:rsidRPr="00A4493D" w:rsidRDefault="00177654" w:rsidP="00177654">
      <w:pPr>
        <w:pStyle w:val="ACUBodyCopy"/>
        <w:spacing w:before="120" w:after="0"/>
        <w:rPr>
          <w:sz w:val="18"/>
          <w:szCs w:val="16"/>
        </w:rPr>
      </w:pPr>
      <w:r w:rsidRPr="00A4493D">
        <w:rPr>
          <w:b/>
          <w:bCs/>
          <w:sz w:val="18"/>
          <w:szCs w:val="16"/>
        </w:rPr>
        <w:t>License:</w:t>
      </w:r>
      <w:r w:rsidRPr="00A4493D">
        <w:rPr>
          <w:sz w:val="18"/>
          <w:szCs w:val="16"/>
        </w:rPr>
        <w:t xml:space="preserve"> A legal agreement in which the owner of IP (the licensor) grants rights to a third party (the licensee) to use, produce, or sell the invention, typically in exchange for royalties or other compensation.</w:t>
      </w:r>
    </w:p>
    <w:p w14:paraId="04585571" w14:textId="77777777" w:rsidR="00177654" w:rsidRPr="00A4493D" w:rsidRDefault="00177654" w:rsidP="00177654">
      <w:pPr>
        <w:pStyle w:val="ACUBodyCopy"/>
        <w:spacing w:before="120" w:after="0"/>
        <w:rPr>
          <w:sz w:val="18"/>
          <w:szCs w:val="16"/>
        </w:rPr>
      </w:pPr>
      <w:r w:rsidRPr="00A4493D">
        <w:rPr>
          <w:b/>
          <w:bCs/>
          <w:sz w:val="18"/>
          <w:szCs w:val="16"/>
        </w:rPr>
        <w:t>Material Transfer Agreement (MTA):</w:t>
      </w:r>
      <w:r w:rsidRPr="00A4493D">
        <w:rPr>
          <w:sz w:val="18"/>
          <w:szCs w:val="16"/>
        </w:rPr>
        <w:t xml:space="preserve"> A legal contract governing the transfer of tangible research materials (such as biological samples, chemicals, or prototypes) between two organisations or individuals. It often specifies ownership, usage rights, and IP considerations.</w:t>
      </w:r>
    </w:p>
    <w:p w14:paraId="4BD2870C" w14:textId="77777777" w:rsidR="00177654" w:rsidRPr="00A4493D" w:rsidRDefault="00177654" w:rsidP="00177654">
      <w:pPr>
        <w:pStyle w:val="ACUBodyCopy"/>
        <w:spacing w:before="120" w:after="0"/>
        <w:rPr>
          <w:sz w:val="18"/>
          <w:szCs w:val="16"/>
        </w:rPr>
      </w:pPr>
      <w:r w:rsidRPr="00A4493D">
        <w:rPr>
          <w:b/>
          <w:bCs/>
          <w:sz w:val="18"/>
          <w:szCs w:val="16"/>
        </w:rPr>
        <w:t>Non-Enabling Disclosure:</w:t>
      </w:r>
      <w:r w:rsidRPr="00A4493D">
        <w:rPr>
          <w:sz w:val="18"/>
          <w:szCs w:val="16"/>
        </w:rPr>
        <w:t xml:space="preserve"> A general description of the invention intended for public or marketing purposes that does not include enough technical detail for someone to replicate the invention. This type of disclosure is often used in abstracts or non-confidential presentations.</w:t>
      </w:r>
    </w:p>
    <w:p w14:paraId="6693BDA2" w14:textId="77777777" w:rsidR="00177654" w:rsidRPr="00A4493D" w:rsidRDefault="00177654" w:rsidP="00177654">
      <w:pPr>
        <w:pStyle w:val="ACUBodyCopy"/>
        <w:spacing w:before="120" w:after="0"/>
        <w:rPr>
          <w:sz w:val="18"/>
          <w:szCs w:val="16"/>
        </w:rPr>
      </w:pPr>
      <w:r w:rsidRPr="00A4493D">
        <w:rPr>
          <w:b/>
          <w:bCs/>
          <w:sz w:val="18"/>
          <w:szCs w:val="16"/>
        </w:rPr>
        <w:t>Patent:</w:t>
      </w:r>
      <w:r w:rsidRPr="00A4493D">
        <w:rPr>
          <w:sz w:val="18"/>
          <w:szCs w:val="16"/>
        </w:rPr>
        <w:t xml:space="preserve"> A government-granted exclusive right to an invention, allowing the patent holder to prevent others from making, using, selling, or importing the invention without permission for a defined period.</w:t>
      </w:r>
    </w:p>
    <w:p w14:paraId="4CDEEDBB" w14:textId="77777777" w:rsidR="00177654" w:rsidRPr="00A4493D" w:rsidRDefault="00177654" w:rsidP="00177654">
      <w:pPr>
        <w:pStyle w:val="ACUBodyCopy"/>
        <w:spacing w:before="120" w:after="0"/>
        <w:rPr>
          <w:sz w:val="18"/>
          <w:szCs w:val="16"/>
        </w:rPr>
      </w:pPr>
      <w:r w:rsidRPr="00A4493D">
        <w:rPr>
          <w:b/>
          <w:bCs/>
          <w:sz w:val="18"/>
          <w:szCs w:val="16"/>
        </w:rPr>
        <w:t>Patent Cooperation Treaty (PCT):</w:t>
      </w:r>
      <w:r w:rsidRPr="00A4493D">
        <w:rPr>
          <w:sz w:val="18"/>
          <w:szCs w:val="16"/>
        </w:rPr>
        <w:t xml:space="preserve"> An international treaty that allows an inventor to file a single patent application that can be considered in multiple countries. The PCT process helps delay the costs and complexity of filing individual patent applications in each jurisdiction.</w:t>
      </w:r>
    </w:p>
    <w:p w14:paraId="1F52FEC5" w14:textId="77777777" w:rsidR="00177654" w:rsidRPr="00A4493D" w:rsidRDefault="00177654" w:rsidP="00177654">
      <w:pPr>
        <w:pStyle w:val="ACUBodyCopy"/>
        <w:spacing w:before="120" w:after="0"/>
        <w:rPr>
          <w:sz w:val="18"/>
          <w:szCs w:val="16"/>
        </w:rPr>
      </w:pPr>
      <w:r w:rsidRPr="00A4493D">
        <w:rPr>
          <w:b/>
          <w:bCs/>
          <w:sz w:val="18"/>
          <w:szCs w:val="16"/>
        </w:rPr>
        <w:t>Prior Art:</w:t>
      </w:r>
      <w:r w:rsidRPr="00A4493D">
        <w:rPr>
          <w:sz w:val="18"/>
          <w:szCs w:val="16"/>
        </w:rPr>
        <w:t xml:space="preserve"> All knowledge, inventions, publications, or technologies that exist before a given date and are relevant to determining whether an invention is novel and patentable. Prior art includes patents, scientific literature, and public disclosures.</w:t>
      </w:r>
    </w:p>
    <w:p w14:paraId="4E048B41" w14:textId="77777777" w:rsidR="00177654" w:rsidRPr="00A4493D" w:rsidRDefault="00177654" w:rsidP="00177654">
      <w:pPr>
        <w:pStyle w:val="ACUBodyCopy"/>
        <w:spacing w:before="120" w:after="0"/>
        <w:rPr>
          <w:sz w:val="18"/>
          <w:szCs w:val="16"/>
        </w:rPr>
      </w:pPr>
      <w:r w:rsidRPr="00A4493D">
        <w:rPr>
          <w:b/>
          <w:bCs/>
          <w:sz w:val="18"/>
          <w:szCs w:val="16"/>
        </w:rPr>
        <w:t>Provisional Patent Application:</w:t>
      </w:r>
      <w:r w:rsidRPr="00A4493D">
        <w:rPr>
          <w:sz w:val="18"/>
          <w:szCs w:val="16"/>
        </w:rPr>
        <w:t xml:space="preserve"> A preliminary application filed with IP Australia (or other patent offices) to establish an early filing date. It provides the inventor 12 months to further develop the invention before filing a complete patent application.</w:t>
      </w:r>
    </w:p>
    <w:p w14:paraId="1F5F2597" w14:textId="77777777" w:rsidR="00177654" w:rsidRPr="00A4493D" w:rsidRDefault="00177654" w:rsidP="00177654">
      <w:pPr>
        <w:pStyle w:val="ACUBodyCopy"/>
        <w:spacing w:before="120" w:after="0"/>
        <w:rPr>
          <w:sz w:val="18"/>
          <w:szCs w:val="16"/>
        </w:rPr>
      </w:pPr>
      <w:r w:rsidRPr="00A4493D">
        <w:rPr>
          <w:b/>
          <w:bCs/>
          <w:sz w:val="18"/>
          <w:szCs w:val="16"/>
        </w:rPr>
        <w:t>Public Disclosure:</w:t>
      </w:r>
      <w:r w:rsidRPr="00A4493D">
        <w:rPr>
          <w:sz w:val="18"/>
          <w:szCs w:val="16"/>
        </w:rPr>
        <w:t xml:space="preserve"> Any act of revealing the invention to the public, which can include publications, conference presentations, theses, posters, online sharing, or even informal discussions. Public disclosure can impact patent rights.</w:t>
      </w:r>
    </w:p>
    <w:p w14:paraId="2031D7B1" w14:textId="77777777" w:rsidR="00177654" w:rsidRPr="00A4493D" w:rsidRDefault="00177654" w:rsidP="00177654">
      <w:pPr>
        <w:pStyle w:val="ACUBodyCopy"/>
        <w:spacing w:before="120" w:after="0"/>
        <w:rPr>
          <w:sz w:val="18"/>
          <w:szCs w:val="16"/>
        </w:rPr>
      </w:pPr>
      <w:r w:rsidRPr="00A4493D">
        <w:rPr>
          <w:b/>
          <w:bCs/>
          <w:sz w:val="18"/>
          <w:szCs w:val="16"/>
        </w:rPr>
        <w:t>Research and Development (R&amp;D):</w:t>
      </w:r>
      <w:r w:rsidRPr="00A4493D">
        <w:rPr>
          <w:sz w:val="18"/>
          <w:szCs w:val="16"/>
        </w:rPr>
        <w:t xml:space="preserve"> Creative and systematic work undertaken to increase knowledge and develop new applications. R&amp;D is often supported by research grants or corporate funding and leads to inventions that may be patentable.</w:t>
      </w:r>
    </w:p>
    <w:p w14:paraId="332C5FDE" w14:textId="77777777" w:rsidR="00177654" w:rsidRPr="00A4493D" w:rsidRDefault="00177654" w:rsidP="00177654">
      <w:pPr>
        <w:pStyle w:val="ACUBodyCopy"/>
        <w:spacing w:before="120" w:after="0"/>
        <w:rPr>
          <w:sz w:val="18"/>
          <w:szCs w:val="16"/>
        </w:rPr>
      </w:pPr>
      <w:r w:rsidRPr="00A4493D">
        <w:rPr>
          <w:b/>
          <w:bCs/>
          <w:sz w:val="18"/>
          <w:szCs w:val="16"/>
        </w:rPr>
        <w:t>Royalties:</w:t>
      </w:r>
      <w:r w:rsidRPr="00A4493D">
        <w:rPr>
          <w:sz w:val="18"/>
          <w:szCs w:val="16"/>
        </w:rPr>
        <w:t xml:space="preserve"> A percentage of income generated from the use or sale of an invention that is paid to the IP owner (or co-owners) by a licensee or business partner.</w:t>
      </w:r>
    </w:p>
    <w:p w14:paraId="22683FF1" w14:textId="40F91834" w:rsidR="00177654" w:rsidRPr="00177654" w:rsidRDefault="00177654" w:rsidP="00177654">
      <w:pPr>
        <w:pStyle w:val="ACUBodyCopy"/>
        <w:spacing w:before="120" w:after="0"/>
        <w:rPr>
          <w:sz w:val="18"/>
          <w:szCs w:val="16"/>
        </w:rPr>
      </w:pPr>
      <w:r w:rsidRPr="00A4493D">
        <w:rPr>
          <w:b/>
          <w:bCs/>
          <w:sz w:val="18"/>
          <w:szCs w:val="16"/>
        </w:rPr>
        <w:t>Spin-Out Company:</w:t>
      </w:r>
      <w:r w:rsidRPr="00A4493D">
        <w:rPr>
          <w:sz w:val="18"/>
          <w:szCs w:val="16"/>
        </w:rPr>
        <w:t xml:space="preserve"> A new company formed to commercialize a university invention. This business model may involve the transfer or licensing of IP to the spin-out, allowing further development and commercialization outside the university.</w:t>
      </w:r>
    </w:p>
    <w:p w14:paraId="1469B980" w14:textId="77777777" w:rsidR="00177654" w:rsidRPr="0081239D" w:rsidRDefault="00177654" w:rsidP="00177654">
      <w:pPr>
        <w:spacing w:before="120" w:after="0" w:line="240" w:lineRule="auto"/>
      </w:pPr>
      <w:r w:rsidRPr="0081239D">
        <w:rPr>
          <w:b/>
          <w:bCs/>
        </w:rPr>
        <w:t>Sponsorship</w:t>
      </w:r>
      <w:r>
        <w:t xml:space="preserve">: </w:t>
      </w:r>
      <w:r w:rsidRPr="0081239D">
        <w:t>External funding or support from an organi</w:t>
      </w:r>
      <w:r>
        <w:t>s</w:t>
      </w:r>
      <w:r w:rsidRPr="0081239D">
        <w:t>ation (e.g., government, industry, foundation) that is used to develop a project or invention. Sponsors may have rights to the IP or royalties based on contractual agreements.</w:t>
      </w:r>
    </w:p>
    <w:p w14:paraId="36FE18C6" w14:textId="77777777" w:rsidR="00177654" w:rsidRPr="00A4493D" w:rsidRDefault="00177654" w:rsidP="00177654">
      <w:pPr>
        <w:pStyle w:val="ACUBodyCopy"/>
        <w:spacing w:before="120" w:after="0"/>
        <w:rPr>
          <w:sz w:val="18"/>
          <w:szCs w:val="16"/>
        </w:rPr>
      </w:pPr>
      <w:r w:rsidRPr="00A4493D">
        <w:rPr>
          <w:b/>
          <w:bCs/>
          <w:sz w:val="18"/>
          <w:szCs w:val="16"/>
        </w:rPr>
        <w:t>Technology Readiness Level (TRL):</w:t>
      </w:r>
      <w:r w:rsidRPr="00A4493D">
        <w:rPr>
          <w:sz w:val="18"/>
          <w:szCs w:val="16"/>
        </w:rPr>
        <w:t xml:space="preserve"> A method to estimate the maturity of a technology, ranging from TRL 1 (basic principles observed) to TRL 9 (actual system proven in an operational environment). It helps determine the development stage of an invention.</w:t>
      </w:r>
    </w:p>
    <w:p w14:paraId="4D094363" w14:textId="77777777" w:rsidR="00177654" w:rsidRPr="00A4493D" w:rsidRDefault="00177654" w:rsidP="00177654">
      <w:pPr>
        <w:pStyle w:val="ACUBodyCopy"/>
        <w:spacing w:before="120" w:after="0"/>
        <w:rPr>
          <w:sz w:val="18"/>
          <w:szCs w:val="16"/>
        </w:rPr>
      </w:pPr>
      <w:r w:rsidRPr="00A4493D">
        <w:rPr>
          <w:b/>
          <w:bCs/>
          <w:sz w:val="18"/>
          <w:szCs w:val="16"/>
        </w:rPr>
        <w:t>Technology Transfer:</w:t>
      </w:r>
      <w:r w:rsidRPr="00A4493D">
        <w:rPr>
          <w:sz w:val="18"/>
          <w:szCs w:val="16"/>
        </w:rPr>
        <w:t xml:space="preserve"> The process of transferring scientific findings or new technologies from research institutions to industry for commercialisation. It involves licensing IP or creating partnerships between the university and external businesses.</w:t>
      </w:r>
    </w:p>
    <w:p w14:paraId="3C99DF1F" w14:textId="2F226A5E" w:rsidR="00177654" w:rsidRDefault="00177654">
      <w:pPr>
        <w:rPr>
          <w:b/>
          <w:bCs/>
        </w:rPr>
      </w:pPr>
      <w:r>
        <w:rPr>
          <w:b/>
          <w:bCs/>
        </w:rPr>
        <w:br w:type="page"/>
      </w:r>
    </w:p>
    <w:p w14:paraId="56576C11" w14:textId="77777777" w:rsidR="00177654" w:rsidRDefault="00177654">
      <w:pPr>
        <w:rPr>
          <w:b/>
          <w:bCs/>
        </w:rPr>
      </w:pPr>
    </w:p>
    <w:tbl>
      <w:tblPr>
        <w:tblStyle w:val="TableGrid"/>
        <w:tblW w:w="0" w:type="auto"/>
        <w:tblLook w:val="04A0" w:firstRow="1" w:lastRow="0" w:firstColumn="1" w:lastColumn="0" w:noHBand="0" w:noVBand="1"/>
      </w:tblPr>
      <w:tblGrid>
        <w:gridCol w:w="562"/>
        <w:gridCol w:w="9894"/>
      </w:tblGrid>
      <w:tr w:rsidR="00D0013F" w14:paraId="049CF5D6" w14:textId="77777777" w:rsidTr="002E6721">
        <w:trPr>
          <w:trHeight w:val="270"/>
        </w:trPr>
        <w:tc>
          <w:tcPr>
            <w:tcW w:w="562" w:type="dxa"/>
          </w:tcPr>
          <w:p w14:paraId="6FEAA99A" w14:textId="606ABED7" w:rsidR="00D0013F" w:rsidRDefault="00D0013F" w:rsidP="00DB436B">
            <w:pPr>
              <w:spacing w:before="60"/>
              <w:rPr>
                <w:b/>
                <w:bCs/>
              </w:rPr>
            </w:pPr>
            <w:r>
              <w:rPr>
                <w:b/>
                <w:bCs/>
              </w:rPr>
              <w:t>1.</w:t>
            </w:r>
          </w:p>
        </w:tc>
        <w:tc>
          <w:tcPr>
            <w:tcW w:w="9894" w:type="dxa"/>
          </w:tcPr>
          <w:p w14:paraId="18796824" w14:textId="06418CF7" w:rsidR="00D0013F" w:rsidRPr="002E6721" w:rsidRDefault="00D0013F" w:rsidP="00DB436B">
            <w:pPr>
              <w:spacing w:before="60"/>
              <w:rPr>
                <w:b/>
                <w:bCs/>
              </w:rPr>
            </w:pPr>
            <w:r>
              <w:rPr>
                <w:b/>
                <w:bCs/>
              </w:rPr>
              <w:t>TITLE OF INVENTION</w:t>
            </w:r>
          </w:p>
        </w:tc>
      </w:tr>
      <w:tr w:rsidR="00D0013F" w14:paraId="625F87F5" w14:textId="77777777" w:rsidTr="00D0013F">
        <w:tc>
          <w:tcPr>
            <w:tcW w:w="562" w:type="dxa"/>
          </w:tcPr>
          <w:p w14:paraId="148FD488" w14:textId="77777777" w:rsidR="00D0013F" w:rsidRDefault="00D0013F">
            <w:pPr>
              <w:rPr>
                <w:b/>
                <w:bCs/>
              </w:rPr>
            </w:pPr>
          </w:p>
        </w:tc>
        <w:tc>
          <w:tcPr>
            <w:tcW w:w="9894" w:type="dxa"/>
          </w:tcPr>
          <w:p w14:paraId="59DADB95" w14:textId="24649C2B" w:rsidR="00D0013F" w:rsidRPr="002E6721" w:rsidRDefault="002E6721">
            <w:pPr>
              <w:rPr>
                <w:b/>
                <w:bCs/>
              </w:rPr>
            </w:pPr>
            <w:r w:rsidRPr="002E6721">
              <w:rPr>
                <w:i/>
                <w:iCs/>
              </w:rPr>
              <w:t>Provide a general, descriptive title for the invention.  This can be revised if a patent application is filed.</w:t>
            </w:r>
          </w:p>
          <w:p w14:paraId="6BDE46B2" w14:textId="77777777" w:rsidR="00F23C33" w:rsidRDefault="00F23C33">
            <w:pPr>
              <w:rPr>
                <w:b/>
                <w:bCs/>
              </w:rPr>
            </w:pPr>
          </w:p>
          <w:p w14:paraId="6CD92B50" w14:textId="77777777" w:rsidR="00177654" w:rsidRDefault="00177654">
            <w:pPr>
              <w:rPr>
                <w:b/>
                <w:bCs/>
              </w:rPr>
            </w:pPr>
          </w:p>
        </w:tc>
      </w:tr>
      <w:tr w:rsidR="00F23C33" w14:paraId="05674724" w14:textId="77777777" w:rsidTr="002E6721">
        <w:trPr>
          <w:trHeight w:val="284"/>
        </w:trPr>
        <w:tc>
          <w:tcPr>
            <w:tcW w:w="562" w:type="dxa"/>
          </w:tcPr>
          <w:p w14:paraId="7D6BCCC4" w14:textId="535A31F5" w:rsidR="00F23C33" w:rsidRDefault="00F23C33" w:rsidP="00F23C33">
            <w:pPr>
              <w:spacing w:before="60"/>
              <w:rPr>
                <w:b/>
                <w:bCs/>
              </w:rPr>
            </w:pPr>
            <w:r>
              <w:rPr>
                <w:b/>
                <w:bCs/>
              </w:rPr>
              <w:t>3.</w:t>
            </w:r>
          </w:p>
        </w:tc>
        <w:tc>
          <w:tcPr>
            <w:tcW w:w="9894" w:type="dxa"/>
          </w:tcPr>
          <w:p w14:paraId="2B9B71BE" w14:textId="5FDA4A24" w:rsidR="00F23C33" w:rsidRPr="002E6721" w:rsidRDefault="00F23C33" w:rsidP="00F23C33">
            <w:pPr>
              <w:spacing w:before="60"/>
              <w:rPr>
                <w:b/>
                <w:bCs/>
              </w:rPr>
            </w:pPr>
            <w:r>
              <w:rPr>
                <w:b/>
                <w:bCs/>
              </w:rPr>
              <w:t>DESCRIPTION OF THE INVENTION</w:t>
            </w:r>
          </w:p>
        </w:tc>
      </w:tr>
      <w:tr w:rsidR="00F23C33" w14:paraId="52DE6001" w14:textId="77777777" w:rsidTr="00D0013F">
        <w:tc>
          <w:tcPr>
            <w:tcW w:w="562" w:type="dxa"/>
          </w:tcPr>
          <w:p w14:paraId="6620DDA2" w14:textId="303B9591" w:rsidR="00F23C33" w:rsidRDefault="00F23C33" w:rsidP="00F23C33">
            <w:pPr>
              <w:rPr>
                <w:b/>
                <w:bCs/>
              </w:rPr>
            </w:pPr>
          </w:p>
        </w:tc>
        <w:tc>
          <w:tcPr>
            <w:tcW w:w="9894" w:type="dxa"/>
          </w:tcPr>
          <w:p w14:paraId="09CECC80" w14:textId="77777777" w:rsidR="00F23C33" w:rsidRPr="002E6721" w:rsidRDefault="00F23C33" w:rsidP="00F23C33">
            <w:pPr>
              <w:rPr>
                <w:b/>
                <w:bCs/>
              </w:rPr>
            </w:pPr>
            <w:r w:rsidRPr="002E6721">
              <w:rPr>
                <w:i/>
                <w:iCs/>
              </w:rPr>
              <w:t>Provide a detailed description of your invention, including the problem it solves.  Attach any relevant data, drawings, or diagrams.</w:t>
            </w:r>
          </w:p>
          <w:p w14:paraId="7785998F" w14:textId="77777777" w:rsidR="00F23C33" w:rsidRDefault="00F23C33" w:rsidP="00F23C33">
            <w:pPr>
              <w:rPr>
                <w:i/>
                <w:iCs/>
              </w:rPr>
            </w:pPr>
          </w:p>
          <w:p w14:paraId="332787E6" w14:textId="77777777" w:rsidR="00F23C33" w:rsidRDefault="00F23C33" w:rsidP="00F23C33">
            <w:pPr>
              <w:rPr>
                <w:i/>
                <w:iCs/>
              </w:rPr>
            </w:pPr>
          </w:p>
          <w:p w14:paraId="12DB424E" w14:textId="77777777" w:rsidR="00F23C33" w:rsidRDefault="00F23C33" w:rsidP="00F23C33">
            <w:pPr>
              <w:rPr>
                <w:i/>
                <w:iCs/>
              </w:rPr>
            </w:pPr>
          </w:p>
          <w:p w14:paraId="010D3E89" w14:textId="77777777" w:rsidR="00F23C33" w:rsidRDefault="00F23C33" w:rsidP="00F23C33">
            <w:pPr>
              <w:rPr>
                <w:i/>
                <w:iCs/>
              </w:rPr>
            </w:pPr>
          </w:p>
          <w:p w14:paraId="15E37A7A" w14:textId="3BA35D1F" w:rsidR="00F23C33" w:rsidRPr="002E6721" w:rsidRDefault="00F23C33" w:rsidP="00F23C33">
            <w:pPr>
              <w:rPr>
                <w:i/>
                <w:iCs/>
              </w:rPr>
            </w:pPr>
          </w:p>
        </w:tc>
      </w:tr>
      <w:tr w:rsidR="00F23C33" w14:paraId="494288CF" w14:textId="77777777" w:rsidTr="002E6721">
        <w:trPr>
          <w:trHeight w:val="269"/>
        </w:trPr>
        <w:tc>
          <w:tcPr>
            <w:tcW w:w="562" w:type="dxa"/>
          </w:tcPr>
          <w:p w14:paraId="120FA775" w14:textId="4F6371B8" w:rsidR="00F23C33" w:rsidRDefault="00F23C33" w:rsidP="00F23C33">
            <w:pPr>
              <w:spacing w:before="60"/>
              <w:rPr>
                <w:b/>
                <w:bCs/>
              </w:rPr>
            </w:pPr>
            <w:r>
              <w:rPr>
                <w:b/>
                <w:bCs/>
              </w:rPr>
              <w:t>4.</w:t>
            </w:r>
          </w:p>
        </w:tc>
        <w:tc>
          <w:tcPr>
            <w:tcW w:w="9894" w:type="dxa"/>
          </w:tcPr>
          <w:p w14:paraId="7D97F297" w14:textId="54ECA18F" w:rsidR="00F23C33" w:rsidRPr="002E6721" w:rsidRDefault="00F23C33" w:rsidP="00F23C33">
            <w:pPr>
              <w:spacing w:before="60"/>
              <w:rPr>
                <w:b/>
                <w:bCs/>
              </w:rPr>
            </w:pPr>
            <w:r>
              <w:rPr>
                <w:b/>
                <w:bCs/>
              </w:rPr>
              <w:t>STAGE OF DEVELOPMENT</w:t>
            </w:r>
            <w:r w:rsidRPr="00DB436B">
              <w:rPr>
                <w:b/>
                <w:bCs/>
              </w:rPr>
              <w:t xml:space="preserve">  </w:t>
            </w:r>
          </w:p>
        </w:tc>
      </w:tr>
      <w:tr w:rsidR="00F23C33" w14:paraId="1DCFAEB4" w14:textId="77777777" w:rsidTr="00D0013F">
        <w:tc>
          <w:tcPr>
            <w:tcW w:w="562" w:type="dxa"/>
          </w:tcPr>
          <w:p w14:paraId="18875414" w14:textId="77777777" w:rsidR="00F23C33" w:rsidRDefault="00F23C33" w:rsidP="00F23C33">
            <w:pPr>
              <w:rPr>
                <w:b/>
                <w:bCs/>
              </w:rPr>
            </w:pPr>
          </w:p>
        </w:tc>
        <w:tc>
          <w:tcPr>
            <w:tcW w:w="9894" w:type="dxa"/>
          </w:tcPr>
          <w:p w14:paraId="21744A67" w14:textId="4C97DE1A" w:rsidR="00F23C33" w:rsidRPr="002E6721" w:rsidRDefault="00F23C33" w:rsidP="00F23C33">
            <w:pPr>
              <w:rPr>
                <w:i/>
                <w:iCs/>
              </w:rPr>
            </w:pPr>
            <w:r w:rsidRPr="002E6721">
              <w:rPr>
                <w:i/>
                <w:iCs/>
              </w:rPr>
              <w:t>Indicate the current stage of your development</w:t>
            </w:r>
            <w:r w:rsidRPr="002E6721">
              <w:t xml:space="preserve">.  </w:t>
            </w:r>
          </w:p>
          <w:p w14:paraId="646D3505" w14:textId="77777777" w:rsidR="00F23C33" w:rsidRPr="002E6721" w:rsidRDefault="00F23C33" w:rsidP="00F23C33">
            <w:pPr>
              <w:pStyle w:val="ListParagraph"/>
              <w:ind w:left="460"/>
              <w:rPr>
                <w:i/>
                <w:iCs/>
              </w:rPr>
            </w:pPr>
          </w:p>
          <w:p w14:paraId="69F780E8" w14:textId="4452397D" w:rsidR="00F23C33" w:rsidRPr="002E6721" w:rsidRDefault="00F23C33">
            <w:pPr>
              <w:pStyle w:val="ListParagraph"/>
              <w:numPr>
                <w:ilvl w:val="0"/>
                <w:numId w:val="4"/>
              </w:numPr>
              <w:ind w:left="460"/>
              <w:rPr>
                <w:i/>
                <w:iCs/>
              </w:rPr>
            </w:pPr>
            <w:r w:rsidRPr="002E6721">
              <w:rPr>
                <w:i/>
                <w:iCs/>
              </w:rPr>
              <w:t>Concept</w:t>
            </w:r>
          </w:p>
          <w:p w14:paraId="52A472D7" w14:textId="77777777" w:rsidR="00F23C33" w:rsidRPr="002E6721" w:rsidRDefault="00F23C33">
            <w:pPr>
              <w:pStyle w:val="ListParagraph"/>
              <w:numPr>
                <w:ilvl w:val="0"/>
                <w:numId w:val="4"/>
              </w:numPr>
              <w:ind w:left="460"/>
              <w:rPr>
                <w:i/>
                <w:iCs/>
              </w:rPr>
            </w:pPr>
            <w:r w:rsidRPr="002E6721">
              <w:rPr>
                <w:i/>
                <w:iCs/>
              </w:rPr>
              <w:t>Proof of concept</w:t>
            </w:r>
          </w:p>
          <w:p w14:paraId="21BE51F4" w14:textId="77777777" w:rsidR="00F23C33" w:rsidRPr="002E6721" w:rsidRDefault="00F23C33">
            <w:pPr>
              <w:pStyle w:val="ListParagraph"/>
              <w:numPr>
                <w:ilvl w:val="0"/>
                <w:numId w:val="4"/>
              </w:numPr>
              <w:ind w:left="460"/>
              <w:rPr>
                <w:i/>
                <w:iCs/>
              </w:rPr>
            </w:pPr>
            <w:r w:rsidRPr="002E6721">
              <w:rPr>
                <w:i/>
                <w:iCs/>
              </w:rPr>
              <w:t>Prototype</w:t>
            </w:r>
          </w:p>
          <w:p w14:paraId="38C0D615" w14:textId="1C89B668" w:rsidR="00F23C33" w:rsidRDefault="00F23C33">
            <w:pPr>
              <w:pStyle w:val="ListParagraph"/>
              <w:numPr>
                <w:ilvl w:val="0"/>
                <w:numId w:val="4"/>
              </w:numPr>
              <w:ind w:left="460"/>
              <w:rPr>
                <w:i/>
                <w:iCs/>
              </w:rPr>
            </w:pPr>
            <w:r w:rsidRPr="002E6721">
              <w:rPr>
                <w:i/>
                <w:iCs/>
              </w:rPr>
              <w:t>Other (provide details):</w:t>
            </w:r>
          </w:p>
          <w:p w14:paraId="0FECB239" w14:textId="77777777" w:rsidR="00F23C33" w:rsidRDefault="00F23C33" w:rsidP="00F23C33">
            <w:pPr>
              <w:rPr>
                <w:i/>
                <w:iCs/>
              </w:rPr>
            </w:pPr>
          </w:p>
          <w:p w14:paraId="3665EEF8" w14:textId="2DC97C16" w:rsidR="00F23C33" w:rsidRDefault="00F23C33" w:rsidP="00F23C33">
            <w:pPr>
              <w:rPr>
                <w:i/>
                <w:iCs/>
              </w:rPr>
            </w:pPr>
            <w:r>
              <w:rPr>
                <w:i/>
                <w:iCs/>
              </w:rPr>
              <w:t>If known, indicate your Technology Readiness Level (TRL):</w:t>
            </w:r>
          </w:p>
          <w:p w14:paraId="0D6753B4" w14:textId="77777777" w:rsidR="00F23C33" w:rsidRDefault="00F23C33" w:rsidP="00F23C33">
            <w:pPr>
              <w:rPr>
                <w:i/>
                <w:iCs/>
              </w:rPr>
            </w:pPr>
          </w:p>
          <w:p w14:paraId="1619B940" w14:textId="12EEED72" w:rsidR="00F23C33" w:rsidRDefault="00F23C33" w:rsidP="00F23C33">
            <w:pPr>
              <w:rPr>
                <w:i/>
                <w:iCs/>
              </w:rPr>
            </w:pPr>
            <w:r w:rsidRPr="00DB436B">
              <w:rPr>
                <w:i/>
                <w:iCs/>
              </w:rPr>
              <w:t>Describe any experimental results that demonstrate the feasibility of your invention.</w:t>
            </w:r>
            <w:r>
              <w:rPr>
                <w:i/>
                <w:iCs/>
              </w:rPr>
              <w:t xml:space="preserve">  Attach results, where available.</w:t>
            </w:r>
          </w:p>
          <w:p w14:paraId="3C512DB0" w14:textId="77777777" w:rsidR="00F23C33" w:rsidRDefault="00F23C33" w:rsidP="00F23C33">
            <w:pPr>
              <w:rPr>
                <w:i/>
                <w:iCs/>
              </w:rPr>
            </w:pPr>
          </w:p>
          <w:p w14:paraId="2706B747" w14:textId="77777777" w:rsidR="00F23C33" w:rsidRDefault="00F23C33" w:rsidP="00F23C33">
            <w:pPr>
              <w:rPr>
                <w:i/>
                <w:iCs/>
              </w:rPr>
            </w:pPr>
          </w:p>
          <w:p w14:paraId="38155254" w14:textId="77777777" w:rsidR="00F23C33" w:rsidRDefault="00F23C33" w:rsidP="00F23C33">
            <w:pPr>
              <w:rPr>
                <w:b/>
                <w:bCs/>
              </w:rPr>
            </w:pPr>
          </w:p>
          <w:p w14:paraId="1AB145CE" w14:textId="77777777" w:rsidR="00F23C33" w:rsidRPr="00967C74" w:rsidRDefault="00F23C33" w:rsidP="00F23C33">
            <w:pPr>
              <w:rPr>
                <w:b/>
                <w:bCs/>
              </w:rPr>
            </w:pPr>
          </w:p>
        </w:tc>
      </w:tr>
      <w:tr w:rsidR="00F23C33" w14:paraId="73118AFB" w14:textId="77777777" w:rsidTr="002E6721">
        <w:trPr>
          <w:trHeight w:val="269"/>
        </w:trPr>
        <w:tc>
          <w:tcPr>
            <w:tcW w:w="562" w:type="dxa"/>
          </w:tcPr>
          <w:p w14:paraId="436DF214" w14:textId="3C09CBFB" w:rsidR="00F23C33" w:rsidRDefault="00F23C33" w:rsidP="00F23C33">
            <w:pPr>
              <w:spacing w:before="60"/>
              <w:rPr>
                <w:b/>
                <w:bCs/>
              </w:rPr>
            </w:pPr>
            <w:r>
              <w:rPr>
                <w:b/>
                <w:bCs/>
              </w:rPr>
              <w:t>5.</w:t>
            </w:r>
          </w:p>
        </w:tc>
        <w:tc>
          <w:tcPr>
            <w:tcW w:w="9894" w:type="dxa"/>
          </w:tcPr>
          <w:p w14:paraId="6BECB611" w14:textId="318C7DAB" w:rsidR="00F23C33" w:rsidRDefault="00F23C33" w:rsidP="00F23C33">
            <w:pPr>
              <w:spacing w:before="60"/>
              <w:rPr>
                <w:b/>
                <w:bCs/>
              </w:rPr>
            </w:pPr>
            <w:r>
              <w:rPr>
                <w:b/>
                <w:bCs/>
              </w:rPr>
              <w:t>NOVELTY</w:t>
            </w:r>
          </w:p>
        </w:tc>
      </w:tr>
      <w:tr w:rsidR="00F23C33" w14:paraId="76AFF268" w14:textId="77777777" w:rsidTr="00D0013F">
        <w:tc>
          <w:tcPr>
            <w:tcW w:w="562" w:type="dxa"/>
          </w:tcPr>
          <w:p w14:paraId="030DB31A" w14:textId="77777777" w:rsidR="00F23C33" w:rsidRDefault="00F23C33" w:rsidP="00F23C33">
            <w:pPr>
              <w:rPr>
                <w:b/>
                <w:bCs/>
              </w:rPr>
            </w:pPr>
          </w:p>
        </w:tc>
        <w:tc>
          <w:tcPr>
            <w:tcW w:w="9894" w:type="dxa"/>
          </w:tcPr>
          <w:p w14:paraId="05FD8C32" w14:textId="452974AD" w:rsidR="00F23C33" w:rsidRPr="002E6721" w:rsidRDefault="00F23C33" w:rsidP="00F23C33">
            <w:pPr>
              <w:rPr>
                <w:b/>
                <w:bCs/>
              </w:rPr>
            </w:pPr>
            <w:r w:rsidRPr="002E6721">
              <w:rPr>
                <w:i/>
                <w:iCs/>
              </w:rPr>
              <w:t>Identify what makes your invention novel and innovative compared to existing solutions and current technologies.</w:t>
            </w:r>
            <w:r>
              <w:rPr>
                <w:i/>
                <w:iCs/>
              </w:rPr>
              <w:t xml:space="preserve">  What makes your invention different or better?  Identify specific features, where relevant.</w:t>
            </w:r>
          </w:p>
          <w:p w14:paraId="4BE4DF15" w14:textId="77777777" w:rsidR="00F23C33" w:rsidRDefault="00F23C33" w:rsidP="00F23C33">
            <w:pPr>
              <w:rPr>
                <w:b/>
                <w:bCs/>
              </w:rPr>
            </w:pPr>
          </w:p>
          <w:p w14:paraId="40B4008A" w14:textId="77777777" w:rsidR="00F23C33" w:rsidRDefault="00F23C33" w:rsidP="00F23C33">
            <w:pPr>
              <w:rPr>
                <w:b/>
                <w:bCs/>
              </w:rPr>
            </w:pPr>
          </w:p>
          <w:p w14:paraId="240E527D" w14:textId="77777777" w:rsidR="00F23C33" w:rsidRDefault="00F23C33" w:rsidP="00F23C33">
            <w:pPr>
              <w:rPr>
                <w:b/>
                <w:bCs/>
              </w:rPr>
            </w:pPr>
          </w:p>
          <w:p w14:paraId="007B7AF3" w14:textId="77777777" w:rsidR="00F23C33" w:rsidRDefault="00F23C33" w:rsidP="00F23C33">
            <w:pPr>
              <w:rPr>
                <w:b/>
                <w:bCs/>
              </w:rPr>
            </w:pPr>
          </w:p>
          <w:p w14:paraId="3F9C9FEC" w14:textId="77777777" w:rsidR="00F23C33" w:rsidRDefault="00F23C33" w:rsidP="00F23C33">
            <w:pPr>
              <w:rPr>
                <w:b/>
                <w:bCs/>
              </w:rPr>
            </w:pPr>
          </w:p>
        </w:tc>
      </w:tr>
      <w:tr w:rsidR="00F23C33" w14:paraId="53E7BBB6" w14:textId="77777777" w:rsidTr="00D0013F">
        <w:tc>
          <w:tcPr>
            <w:tcW w:w="562" w:type="dxa"/>
          </w:tcPr>
          <w:p w14:paraId="3332909D" w14:textId="421CBC81" w:rsidR="00F23C33" w:rsidRDefault="00F23C33" w:rsidP="00F23C33">
            <w:pPr>
              <w:spacing w:before="60"/>
              <w:rPr>
                <w:b/>
                <w:bCs/>
              </w:rPr>
            </w:pPr>
            <w:r>
              <w:rPr>
                <w:b/>
                <w:bCs/>
              </w:rPr>
              <w:t>6.</w:t>
            </w:r>
          </w:p>
        </w:tc>
        <w:tc>
          <w:tcPr>
            <w:tcW w:w="9894" w:type="dxa"/>
          </w:tcPr>
          <w:p w14:paraId="35E2ABDB" w14:textId="36AD895E" w:rsidR="00F23C33" w:rsidRDefault="00F23C33" w:rsidP="00F23C33">
            <w:pPr>
              <w:spacing w:before="60"/>
              <w:rPr>
                <w:b/>
                <w:bCs/>
              </w:rPr>
            </w:pPr>
            <w:r>
              <w:rPr>
                <w:b/>
                <w:bCs/>
              </w:rPr>
              <w:t>COMMERCIAL POTENTIAL</w:t>
            </w:r>
          </w:p>
        </w:tc>
      </w:tr>
      <w:tr w:rsidR="00F23C33" w14:paraId="237877ED" w14:textId="77777777" w:rsidTr="00D0013F">
        <w:tc>
          <w:tcPr>
            <w:tcW w:w="562" w:type="dxa"/>
          </w:tcPr>
          <w:p w14:paraId="7C191612" w14:textId="77777777" w:rsidR="00F23C33" w:rsidRDefault="00F23C33" w:rsidP="00F23C33">
            <w:pPr>
              <w:rPr>
                <w:b/>
                <w:bCs/>
              </w:rPr>
            </w:pPr>
          </w:p>
        </w:tc>
        <w:tc>
          <w:tcPr>
            <w:tcW w:w="9894" w:type="dxa"/>
          </w:tcPr>
          <w:p w14:paraId="5C026B11" w14:textId="5A54AE7D" w:rsidR="00F23C33" w:rsidRDefault="00F23C33" w:rsidP="00F23C33">
            <w:pPr>
              <w:rPr>
                <w:i/>
                <w:iCs/>
              </w:rPr>
            </w:pPr>
            <w:r>
              <w:rPr>
                <w:i/>
                <w:iCs/>
              </w:rPr>
              <w:t>What is the potential commercial application/s for your invention?</w:t>
            </w:r>
          </w:p>
          <w:p w14:paraId="78CCD2D2" w14:textId="77777777" w:rsidR="00F23C33" w:rsidRDefault="00F23C33" w:rsidP="00F23C33">
            <w:pPr>
              <w:rPr>
                <w:i/>
                <w:iCs/>
              </w:rPr>
            </w:pPr>
          </w:p>
          <w:p w14:paraId="4F48EC18" w14:textId="77777777" w:rsidR="00F23C33" w:rsidRDefault="00F23C33" w:rsidP="00F23C33">
            <w:pPr>
              <w:rPr>
                <w:i/>
                <w:iCs/>
              </w:rPr>
            </w:pPr>
          </w:p>
          <w:p w14:paraId="24BC88D7" w14:textId="77777777" w:rsidR="00F23C33" w:rsidRDefault="00F23C33" w:rsidP="00F23C33">
            <w:pPr>
              <w:rPr>
                <w:i/>
                <w:iCs/>
              </w:rPr>
            </w:pPr>
          </w:p>
          <w:p w14:paraId="295A438C" w14:textId="77777777" w:rsidR="00F23C33" w:rsidRDefault="00F23C33" w:rsidP="00F23C33">
            <w:pPr>
              <w:rPr>
                <w:i/>
                <w:iCs/>
              </w:rPr>
            </w:pPr>
          </w:p>
          <w:p w14:paraId="689E38C2" w14:textId="77777777" w:rsidR="00F23C33" w:rsidRDefault="00F23C33" w:rsidP="00F23C33">
            <w:pPr>
              <w:rPr>
                <w:i/>
                <w:iCs/>
              </w:rPr>
            </w:pPr>
          </w:p>
          <w:p w14:paraId="0E173802" w14:textId="723B0055" w:rsidR="00F23C33" w:rsidRDefault="00F23C33" w:rsidP="00F23C33">
            <w:pPr>
              <w:rPr>
                <w:i/>
                <w:iCs/>
              </w:rPr>
            </w:pPr>
            <w:r>
              <w:rPr>
                <w:i/>
                <w:iCs/>
              </w:rPr>
              <w:t>What industries/ companies might be interested in your invention?</w:t>
            </w:r>
          </w:p>
          <w:p w14:paraId="54A20450" w14:textId="77777777" w:rsidR="00F23C33" w:rsidRDefault="00F23C33" w:rsidP="00F23C33">
            <w:pPr>
              <w:rPr>
                <w:i/>
                <w:iCs/>
              </w:rPr>
            </w:pPr>
          </w:p>
          <w:p w14:paraId="320F1FF0" w14:textId="77777777" w:rsidR="00F23C33" w:rsidRDefault="00F23C33" w:rsidP="00F23C33">
            <w:pPr>
              <w:rPr>
                <w:i/>
                <w:iCs/>
              </w:rPr>
            </w:pPr>
          </w:p>
          <w:p w14:paraId="541EFBE0" w14:textId="77777777" w:rsidR="00F23C33" w:rsidRDefault="00F23C33" w:rsidP="00F23C33">
            <w:pPr>
              <w:rPr>
                <w:i/>
                <w:iCs/>
              </w:rPr>
            </w:pPr>
          </w:p>
          <w:p w14:paraId="13A071AD" w14:textId="77777777" w:rsidR="00F23C33" w:rsidRDefault="00F23C33" w:rsidP="00F23C33">
            <w:pPr>
              <w:rPr>
                <w:i/>
                <w:iCs/>
              </w:rPr>
            </w:pPr>
          </w:p>
          <w:p w14:paraId="6E74C304" w14:textId="77777777" w:rsidR="00F23C33" w:rsidRDefault="00F23C33" w:rsidP="00F23C33">
            <w:pPr>
              <w:rPr>
                <w:i/>
                <w:iCs/>
              </w:rPr>
            </w:pPr>
          </w:p>
          <w:p w14:paraId="7ED7747E" w14:textId="565CFCE6" w:rsidR="00F23C33" w:rsidRDefault="00F23C33" w:rsidP="00F23C33">
            <w:pPr>
              <w:rPr>
                <w:i/>
                <w:iCs/>
              </w:rPr>
            </w:pPr>
            <w:r>
              <w:rPr>
                <w:i/>
                <w:iCs/>
              </w:rPr>
              <w:t xml:space="preserve">Are there any future or additional applications for your invention that could conceivably be realised?  </w:t>
            </w:r>
          </w:p>
          <w:p w14:paraId="600D71E6" w14:textId="77777777" w:rsidR="00F23C33" w:rsidRDefault="00F23C33" w:rsidP="00F23C33">
            <w:pPr>
              <w:rPr>
                <w:i/>
                <w:iCs/>
              </w:rPr>
            </w:pPr>
          </w:p>
          <w:p w14:paraId="61785505" w14:textId="5C0914CD" w:rsidR="00F23C33" w:rsidRPr="00F56CFC" w:rsidRDefault="00F23C33" w:rsidP="00F23C33">
            <w:pPr>
              <w:rPr>
                <w:i/>
                <w:iCs/>
              </w:rPr>
            </w:pPr>
          </w:p>
          <w:p w14:paraId="12A71611" w14:textId="77777777" w:rsidR="00F23C33" w:rsidRDefault="00F23C33" w:rsidP="00F23C33">
            <w:pPr>
              <w:rPr>
                <w:b/>
                <w:bCs/>
              </w:rPr>
            </w:pPr>
          </w:p>
          <w:p w14:paraId="07D39892" w14:textId="77777777" w:rsidR="00F23C33" w:rsidRDefault="00F23C33" w:rsidP="00F23C33">
            <w:pPr>
              <w:rPr>
                <w:b/>
                <w:bCs/>
              </w:rPr>
            </w:pPr>
          </w:p>
          <w:p w14:paraId="6970B263" w14:textId="77777777" w:rsidR="00F23C33" w:rsidRDefault="00F23C33" w:rsidP="00F23C33">
            <w:pPr>
              <w:rPr>
                <w:b/>
                <w:bCs/>
              </w:rPr>
            </w:pPr>
          </w:p>
        </w:tc>
      </w:tr>
      <w:tr w:rsidR="00F23C33" w14:paraId="684FDE22" w14:textId="77777777" w:rsidTr="00D0013F">
        <w:tc>
          <w:tcPr>
            <w:tcW w:w="562" w:type="dxa"/>
          </w:tcPr>
          <w:p w14:paraId="5F9D9184" w14:textId="1DAF5818" w:rsidR="00F23C33" w:rsidRDefault="00F23C33" w:rsidP="00F23C33">
            <w:pPr>
              <w:spacing w:before="60"/>
              <w:rPr>
                <w:b/>
                <w:bCs/>
              </w:rPr>
            </w:pPr>
            <w:r>
              <w:rPr>
                <w:b/>
                <w:bCs/>
              </w:rPr>
              <w:t>7.</w:t>
            </w:r>
          </w:p>
        </w:tc>
        <w:tc>
          <w:tcPr>
            <w:tcW w:w="9894" w:type="dxa"/>
          </w:tcPr>
          <w:p w14:paraId="3AE46DAA" w14:textId="11CD3F89" w:rsidR="00F23C33" w:rsidRDefault="00F23C33" w:rsidP="00F23C33">
            <w:pPr>
              <w:spacing w:before="60"/>
              <w:rPr>
                <w:b/>
                <w:bCs/>
              </w:rPr>
            </w:pPr>
            <w:r>
              <w:rPr>
                <w:b/>
                <w:bCs/>
              </w:rPr>
              <w:t>COMPETITORS</w:t>
            </w:r>
          </w:p>
        </w:tc>
      </w:tr>
      <w:tr w:rsidR="00F23C33" w14:paraId="0226EB75" w14:textId="77777777" w:rsidTr="00D0013F">
        <w:tc>
          <w:tcPr>
            <w:tcW w:w="562" w:type="dxa"/>
          </w:tcPr>
          <w:p w14:paraId="5B09B436" w14:textId="77777777" w:rsidR="00F23C33" w:rsidRDefault="00F23C33" w:rsidP="00F23C33">
            <w:pPr>
              <w:rPr>
                <w:b/>
                <w:bCs/>
              </w:rPr>
            </w:pPr>
          </w:p>
        </w:tc>
        <w:tc>
          <w:tcPr>
            <w:tcW w:w="9894" w:type="dxa"/>
          </w:tcPr>
          <w:p w14:paraId="00906587" w14:textId="73A4435F" w:rsidR="00F23C33" w:rsidRDefault="00F23C33" w:rsidP="00F23C33">
            <w:pPr>
              <w:rPr>
                <w:i/>
                <w:iCs/>
              </w:rPr>
            </w:pPr>
            <w:r>
              <w:rPr>
                <w:i/>
                <w:iCs/>
              </w:rPr>
              <w:t xml:space="preserve">Are you aware of any existing technology, research, or publication/s relevant to your invention? </w:t>
            </w:r>
          </w:p>
          <w:p w14:paraId="5C4A2CE1" w14:textId="77777777" w:rsidR="00F23C33" w:rsidRPr="00DB436B" w:rsidRDefault="00F23C33" w:rsidP="00F23C33">
            <w:pPr>
              <w:rPr>
                <w:i/>
                <w:iCs/>
              </w:rPr>
            </w:pPr>
          </w:p>
          <w:p w14:paraId="7FA9E64F" w14:textId="15CB6BDA" w:rsidR="00F23C33" w:rsidRPr="00DB436B" w:rsidRDefault="00F23C33">
            <w:pPr>
              <w:pStyle w:val="ListParagraph"/>
              <w:numPr>
                <w:ilvl w:val="0"/>
                <w:numId w:val="4"/>
              </w:numPr>
              <w:ind w:left="460"/>
              <w:rPr>
                <w:i/>
                <w:iCs/>
              </w:rPr>
            </w:pPr>
            <w:r w:rsidRPr="00E1587B">
              <w:rPr>
                <w:i/>
                <w:iCs/>
              </w:rPr>
              <w:t>Yes</w:t>
            </w:r>
            <w:r w:rsidRPr="00DB436B">
              <w:rPr>
                <w:i/>
                <w:iCs/>
              </w:rPr>
              <w:br/>
              <w:t xml:space="preserve">Date: </w:t>
            </w:r>
          </w:p>
          <w:p w14:paraId="33F55BFC" w14:textId="77777777" w:rsidR="00F23C33" w:rsidRDefault="00F23C33" w:rsidP="00F23C33">
            <w:pPr>
              <w:pStyle w:val="ListParagraph"/>
              <w:ind w:left="460"/>
              <w:rPr>
                <w:i/>
                <w:iCs/>
              </w:rPr>
            </w:pPr>
            <w:r>
              <w:rPr>
                <w:i/>
                <w:iCs/>
              </w:rPr>
              <w:t xml:space="preserve">Provide full details: </w:t>
            </w:r>
          </w:p>
          <w:p w14:paraId="66D6B2FA" w14:textId="77777777" w:rsidR="00F23C33" w:rsidRPr="00177654" w:rsidRDefault="00F23C33" w:rsidP="00F23C33">
            <w:pPr>
              <w:ind w:left="460"/>
              <w:rPr>
                <w:i/>
                <w:iCs/>
              </w:rPr>
            </w:pPr>
          </w:p>
          <w:p w14:paraId="559D1841" w14:textId="77777777" w:rsidR="00F23C33" w:rsidRPr="00C13DF0" w:rsidRDefault="00F23C33">
            <w:pPr>
              <w:pStyle w:val="ListParagraph"/>
              <w:numPr>
                <w:ilvl w:val="0"/>
                <w:numId w:val="4"/>
              </w:numPr>
              <w:ind w:left="460"/>
              <w:rPr>
                <w:i/>
                <w:iCs/>
              </w:rPr>
            </w:pPr>
            <w:r w:rsidRPr="00E1587B">
              <w:rPr>
                <w:i/>
                <w:iCs/>
              </w:rPr>
              <w:t>No</w:t>
            </w:r>
          </w:p>
          <w:p w14:paraId="2FC6FB78" w14:textId="77777777" w:rsidR="00F23C33" w:rsidRDefault="00F23C33" w:rsidP="00F23C33">
            <w:pPr>
              <w:rPr>
                <w:b/>
                <w:bCs/>
              </w:rPr>
            </w:pPr>
          </w:p>
          <w:p w14:paraId="09907142" w14:textId="6C313D80" w:rsidR="00F23C33" w:rsidRDefault="00F23C33" w:rsidP="00F23C33">
            <w:pPr>
              <w:rPr>
                <w:b/>
                <w:bCs/>
              </w:rPr>
            </w:pPr>
            <w:r>
              <w:rPr>
                <w:i/>
                <w:iCs/>
              </w:rPr>
              <w:lastRenderedPageBreak/>
              <w:t>Are you aware of any competitors who may be working on an invention or related research similar to yours?</w:t>
            </w:r>
          </w:p>
          <w:p w14:paraId="065E86DF" w14:textId="77777777" w:rsidR="00F23C33" w:rsidRPr="00DB436B" w:rsidRDefault="00F23C33" w:rsidP="00F23C33">
            <w:pPr>
              <w:rPr>
                <w:i/>
                <w:iCs/>
              </w:rPr>
            </w:pPr>
          </w:p>
          <w:p w14:paraId="7368BB7A" w14:textId="77777777" w:rsidR="00F23C33" w:rsidRPr="00DB436B" w:rsidRDefault="00F23C33">
            <w:pPr>
              <w:pStyle w:val="ListParagraph"/>
              <w:numPr>
                <w:ilvl w:val="0"/>
                <w:numId w:val="4"/>
              </w:numPr>
              <w:ind w:left="460"/>
              <w:rPr>
                <w:i/>
                <w:iCs/>
              </w:rPr>
            </w:pPr>
            <w:r w:rsidRPr="00E1587B">
              <w:rPr>
                <w:i/>
                <w:iCs/>
              </w:rPr>
              <w:t>Yes</w:t>
            </w:r>
            <w:r w:rsidRPr="00DB436B">
              <w:rPr>
                <w:i/>
                <w:iCs/>
              </w:rPr>
              <w:br/>
              <w:t xml:space="preserve">Date: </w:t>
            </w:r>
          </w:p>
          <w:p w14:paraId="13ED2671" w14:textId="77777777" w:rsidR="00F23C33" w:rsidRDefault="00F23C33" w:rsidP="00F23C33">
            <w:pPr>
              <w:pStyle w:val="ListParagraph"/>
              <w:ind w:left="460"/>
              <w:rPr>
                <w:i/>
                <w:iCs/>
              </w:rPr>
            </w:pPr>
            <w:r>
              <w:rPr>
                <w:i/>
                <w:iCs/>
              </w:rPr>
              <w:t xml:space="preserve">Provide full details: </w:t>
            </w:r>
          </w:p>
          <w:p w14:paraId="0BE87EEB" w14:textId="77777777" w:rsidR="00F23C33" w:rsidRPr="00177654" w:rsidRDefault="00F23C33" w:rsidP="00F23C33">
            <w:pPr>
              <w:ind w:left="460"/>
              <w:rPr>
                <w:i/>
                <w:iCs/>
              </w:rPr>
            </w:pPr>
          </w:p>
          <w:p w14:paraId="7688D490" w14:textId="3D86864D" w:rsidR="00F23C33" w:rsidRPr="00DB436B" w:rsidRDefault="00F23C33">
            <w:pPr>
              <w:pStyle w:val="ListParagraph"/>
              <w:numPr>
                <w:ilvl w:val="0"/>
                <w:numId w:val="4"/>
              </w:numPr>
              <w:ind w:left="460"/>
              <w:rPr>
                <w:i/>
                <w:iCs/>
              </w:rPr>
            </w:pPr>
            <w:r w:rsidRPr="00E1587B">
              <w:rPr>
                <w:i/>
                <w:iCs/>
              </w:rPr>
              <w:t>No</w:t>
            </w:r>
          </w:p>
          <w:p w14:paraId="5A5B948B" w14:textId="77777777" w:rsidR="00F23C33" w:rsidRDefault="00F23C33" w:rsidP="00F23C33">
            <w:pPr>
              <w:rPr>
                <w:i/>
                <w:iCs/>
              </w:rPr>
            </w:pPr>
          </w:p>
          <w:p w14:paraId="6A78ADBC" w14:textId="7A4F96DD" w:rsidR="00F23C33" w:rsidRDefault="00F23C33" w:rsidP="00F23C33">
            <w:pPr>
              <w:rPr>
                <w:i/>
                <w:iCs/>
              </w:rPr>
            </w:pPr>
            <w:r w:rsidRPr="00DB436B">
              <w:rPr>
                <w:i/>
                <w:iCs/>
              </w:rPr>
              <w:t xml:space="preserve">Have any patent </w:t>
            </w:r>
            <w:r>
              <w:rPr>
                <w:i/>
                <w:iCs/>
              </w:rPr>
              <w:t>searches</w:t>
            </w:r>
            <w:r w:rsidRPr="00DB436B">
              <w:rPr>
                <w:i/>
                <w:iCs/>
              </w:rPr>
              <w:t xml:space="preserve"> been conducted</w:t>
            </w:r>
            <w:r>
              <w:rPr>
                <w:i/>
                <w:iCs/>
              </w:rPr>
              <w:t>?</w:t>
            </w:r>
          </w:p>
          <w:p w14:paraId="26E6578E" w14:textId="77777777" w:rsidR="00F23C33" w:rsidRDefault="00F23C33" w:rsidP="00F23C33">
            <w:pPr>
              <w:rPr>
                <w:i/>
                <w:iCs/>
              </w:rPr>
            </w:pPr>
          </w:p>
          <w:p w14:paraId="2EACBDA3" w14:textId="77777777" w:rsidR="00F23C33" w:rsidRPr="00DB436B" w:rsidRDefault="00F23C33">
            <w:pPr>
              <w:pStyle w:val="ListParagraph"/>
              <w:numPr>
                <w:ilvl w:val="0"/>
                <w:numId w:val="4"/>
              </w:numPr>
              <w:ind w:left="460"/>
              <w:rPr>
                <w:i/>
                <w:iCs/>
              </w:rPr>
            </w:pPr>
            <w:r w:rsidRPr="00E1587B">
              <w:rPr>
                <w:i/>
                <w:iCs/>
              </w:rPr>
              <w:t>Yes</w:t>
            </w:r>
            <w:r w:rsidRPr="00DB436B">
              <w:rPr>
                <w:i/>
                <w:iCs/>
              </w:rPr>
              <w:br/>
              <w:t xml:space="preserve">Date: </w:t>
            </w:r>
          </w:p>
          <w:p w14:paraId="33F3E1F8" w14:textId="77777777" w:rsidR="00F23C33" w:rsidRDefault="00F23C33" w:rsidP="00F23C33">
            <w:pPr>
              <w:pStyle w:val="ListParagraph"/>
              <w:ind w:left="460"/>
              <w:rPr>
                <w:i/>
                <w:iCs/>
              </w:rPr>
            </w:pPr>
            <w:r>
              <w:rPr>
                <w:i/>
                <w:iCs/>
              </w:rPr>
              <w:t xml:space="preserve">Provide full details: </w:t>
            </w:r>
          </w:p>
          <w:p w14:paraId="2E30B313" w14:textId="77777777" w:rsidR="00F23C33" w:rsidRPr="00177654" w:rsidRDefault="00F23C33" w:rsidP="00F23C33">
            <w:pPr>
              <w:ind w:left="460"/>
              <w:rPr>
                <w:i/>
                <w:iCs/>
              </w:rPr>
            </w:pPr>
          </w:p>
          <w:p w14:paraId="1D529A6C" w14:textId="77777777" w:rsidR="00F23C33" w:rsidRPr="00C13DF0" w:rsidRDefault="00F23C33">
            <w:pPr>
              <w:pStyle w:val="ListParagraph"/>
              <w:numPr>
                <w:ilvl w:val="0"/>
                <w:numId w:val="4"/>
              </w:numPr>
              <w:ind w:left="460"/>
              <w:rPr>
                <w:i/>
                <w:iCs/>
              </w:rPr>
            </w:pPr>
            <w:r w:rsidRPr="00E1587B">
              <w:rPr>
                <w:i/>
                <w:iCs/>
              </w:rPr>
              <w:t>No</w:t>
            </w:r>
          </w:p>
          <w:p w14:paraId="1E53711B" w14:textId="11DFDA1D" w:rsidR="00F23C33" w:rsidRDefault="00F23C33" w:rsidP="00F23C33">
            <w:pPr>
              <w:rPr>
                <w:b/>
                <w:bCs/>
              </w:rPr>
            </w:pPr>
          </w:p>
        </w:tc>
      </w:tr>
      <w:tr w:rsidR="00F23C33" w14:paraId="4B4C4E1F" w14:textId="77777777" w:rsidTr="00D0013F">
        <w:tc>
          <w:tcPr>
            <w:tcW w:w="562" w:type="dxa"/>
          </w:tcPr>
          <w:p w14:paraId="31B3EEB3" w14:textId="6CDFFE11" w:rsidR="00F23C33" w:rsidRDefault="00F23C33" w:rsidP="00F23C33">
            <w:pPr>
              <w:spacing w:before="60"/>
              <w:rPr>
                <w:b/>
                <w:bCs/>
              </w:rPr>
            </w:pPr>
            <w:r>
              <w:rPr>
                <w:b/>
                <w:bCs/>
              </w:rPr>
              <w:lastRenderedPageBreak/>
              <w:t>8.</w:t>
            </w:r>
          </w:p>
        </w:tc>
        <w:tc>
          <w:tcPr>
            <w:tcW w:w="9894" w:type="dxa"/>
          </w:tcPr>
          <w:p w14:paraId="5ED92423" w14:textId="2921BCA8" w:rsidR="00F23C33" w:rsidRDefault="00F23C33" w:rsidP="00F23C33">
            <w:pPr>
              <w:spacing w:before="60"/>
              <w:rPr>
                <w:b/>
                <w:bCs/>
              </w:rPr>
            </w:pPr>
            <w:r>
              <w:rPr>
                <w:b/>
                <w:bCs/>
              </w:rPr>
              <w:t>PUBLIC DISCLOSURES</w:t>
            </w:r>
          </w:p>
        </w:tc>
      </w:tr>
      <w:tr w:rsidR="00F23C33" w14:paraId="3905E451" w14:textId="77777777" w:rsidTr="00D0013F">
        <w:tc>
          <w:tcPr>
            <w:tcW w:w="562" w:type="dxa"/>
          </w:tcPr>
          <w:p w14:paraId="613D9397" w14:textId="77777777" w:rsidR="00F23C33" w:rsidRDefault="00F23C33" w:rsidP="00F23C33">
            <w:pPr>
              <w:spacing w:before="60"/>
              <w:rPr>
                <w:b/>
                <w:bCs/>
              </w:rPr>
            </w:pPr>
          </w:p>
        </w:tc>
        <w:tc>
          <w:tcPr>
            <w:tcW w:w="9894" w:type="dxa"/>
          </w:tcPr>
          <w:p w14:paraId="6741F2FB" w14:textId="77777777" w:rsidR="00F23C33" w:rsidRPr="00967C74" w:rsidRDefault="00F23C33" w:rsidP="00F23C33">
            <w:pPr>
              <w:rPr>
                <w:i/>
                <w:iCs/>
              </w:rPr>
            </w:pPr>
            <w:r w:rsidRPr="00967C74">
              <w:rPr>
                <w:i/>
                <w:iCs/>
              </w:rPr>
              <w:t>Has the invention already been disclosed? This can include through publications, conference presentations, theses, posters, online sharing, or even informal discussions.</w:t>
            </w:r>
            <w:r>
              <w:rPr>
                <w:i/>
                <w:iCs/>
              </w:rPr>
              <w:t xml:space="preserve">  Attach any abstracts, conference papers, links to web posts, etc.</w:t>
            </w:r>
          </w:p>
          <w:p w14:paraId="681378C6" w14:textId="77777777" w:rsidR="00F23C33" w:rsidRPr="00967C74" w:rsidRDefault="00F23C33" w:rsidP="00F23C33">
            <w:pPr>
              <w:rPr>
                <w:i/>
                <w:iCs/>
              </w:rPr>
            </w:pPr>
          </w:p>
          <w:p w14:paraId="4E0D2BDB" w14:textId="77777777" w:rsidR="00F23C33" w:rsidRDefault="00F23C33">
            <w:pPr>
              <w:pStyle w:val="ListParagraph"/>
              <w:numPr>
                <w:ilvl w:val="0"/>
                <w:numId w:val="4"/>
              </w:numPr>
              <w:ind w:left="460"/>
              <w:rPr>
                <w:i/>
                <w:iCs/>
              </w:rPr>
            </w:pPr>
            <w:r w:rsidRPr="00E1587B">
              <w:rPr>
                <w:i/>
                <w:iCs/>
              </w:rPr>
              <w:t>Yes</w:t>
            </w:r>
            <w:r>
              <w:rPr>
                <w:i/>
                <w:iCs/>
              </w:rPr>
              <w:br/>
              <w:t xml:space="preserve">Date: </w:t>
            </w:r>
          </w:p>
          <w:p w14:paraId="6A5847EC" w14:textId="77777777" w:rsidR="00F23C33" w:rsidRDefault="00F23C33" w:rsidP="00F23C33">
            <w:pPr>
              <w:pStyle w:val="ListParagraph"/>
              <w:ind w:left="460"/>
              <w:rPr>
                <w:i/>
                <w:iCs/>
              </w:rPr>
            </w:pPr>
            <w:r>
              <w:rPr>
                <w:i/>
                <w:iCs/>
              </w:rPr>
              <w:t xml:space="preserve">Provide full details: </w:t>
            </w:r>
          </w:p>
          <w:p w14:paraId="57CC20FE" w14:textId="77777777" w:rsidR="00F23C33" w:rsidRPr="00177654" w:rsidRDefault="00F23C33" w:rsidP="00F23C33">
            <w:pPr>
              <w:ind w:left="460"/>
              <w:rPr>
                <w:i/>
                <w:iCs/>
              </w:rPr>
            </w:pPr>
          </w:p>
          <w:p w14:paraId="4D1A9E91" w14:textId="77777777" w:rsidR="00F23C33" w:rsidRPr="00C13DF0" w:rsidRDefault="00F23C33">
            <w:pPr>
              <w:pStyle w:val="ListParagraph"/>
              <w:numPr>
                <w:ilvl w:val="0"/>
                <w:numId w:val="4"/>
              </w:numPr>
              <w:ind w:left="460"/>
              <w:rPr>
                <w:i/>
                <w:iCs/>
              </w:rPr>
            </w:pPr>
            <w:r w:rsidRPr="00E1587B">
              <w:rPr>
                <w:i/>
                <w:iCs/>
              </w:rPr>
              <w:t>No</w:t>
            </w:r>
          </w:p>
          <w:p w14:paraId="114208E7" w14:textId="77777777" w:rsidR="00F23C33" w:rsidRDefault="00F23C33" w:rsidP="00F23C33">
            <w:pPr>
              <w:rPr>
                <w:b/>
                <w:bCs/>
              </w:rPr>
            </w:pPr>
          </w:p>
          <w:p w14:paraId="2D5C52CC" w14:textId="186DD24E" w:rsidR="00F23C33" w:rsidRDefault="00F23C33" w:rsidP="00F23C33">
            <w:pPr>
              <w:rPr>
                <w:b/>
                <w:bCs/>
              </w:rPr>
            </w:pPr>
            <w:r w:rsidRPr="00967C74">
              <w:rPr>
                <w:i/>
                <w:iCs/>
              </w:rPr>
              <w:t>Are there any future disclosures planned?</w:t>
            </w:r>
            <w:r>
              <w:rPr>
                <w:i/>
                <w:iCs/>
              </w:rPr>
              <w:t xml:space="preserve">  Attach any relevant marketing materials, conference programs, etc.</w:t>
            </w:r>
          </w:p>
          <w:p w14:paraId="49E11D86" w14:textId="77777777" w:rsidR="00F23C33" w:rsidRDefault="00F23C33" w:rsidP="00F23C33">
            <w:pPr>
              <w:rPr>
                <w:b/>
                <w:bCs/>
              </w:rPr>
            </w:pPr>
          </w:p>
          <w:p w14:paraId="5C36671C" w14:textId="77777777" w:rsidR="00F23C33" w:rsidRDefault="00F23C33">
            <w:pPr>
              <w:pStyle w:val="ListParagraph"/>
              <w:numPr>
                <w:ilvl w:val="0"/>
                <w:numId w:val="4"/>
              </w:numPr>
              <w:ind w:left="460"/>
              <w:rPr>
                <w:i/>
                <w:iCs/>
              </w:rPr>
            </w:pPr>
            <w:r w:rsidRPr="00E1587B">
              <w:rPr>
                <w:i/>
                <w:iCs/>
              </w:rPr>
              <w:t>Yes</w:t>
            </w:r>
            <w:r>
              <w:rPr>
                <w:i/>
                <w:iCs/>
              </w:rPr>
              <w:br/>
              <w:t xml:space="preserve">Date: </w:t>
            </w:r>
            <w:r>
              <w:rPr>
                <w:i/>
                <w:iCs/>
              </w:rPr>
              <w:br/>
              <w:t xml:space="preserve">Provide full details: </w:t>
            </w:r>
          </w:p>
          <w:p w14:paraId="2E1E7750" w14:textId="77777777" w:rsidR="00F23C33" w:rsidRPr="00177654" w:rsidRDefault="00F23C33" w:rsidP="00F23C33">
            <w:pPr>
              <w:ind w:left="460"/>
              <w:rPr>
                <w:i/>
                <w:iCs/>
              </w:rPr>
            </w:pPr>
          </w:p>
          <w:p w14:paraId="61D3FF3E" w14:textId="77777777" w:rsidR="00F23C33" w:rsidRPr="00C13DF0" w:rsidRDefault="00F23C33">
            <w:pPr>
              <w:pStyle w:val="ListParagraph"/>
              <w:numPr>
                <w:ilvl w:val="0"/>
                <w:numId w:val="4"/>
              </w:numPr>
              <w:ind w:left="460"/>
              <w:rPr>
                <w:i/>
                <w:iCs/>
              </w:rPr>
            </w:pPr>
            <w:r w:rsidRPr="00E1587B">
              <w:rPr>
                <w:i/>
                <w:iCs/>
              </w:rPr>
              <w:t>No</w:t>
            </w:r>
          </w:p>
          <w:p w14:paraId="1253EF09" w14:textId="77777777" w:rsidR="00F23C33" w:rsidRDefault="00F23C33" w:rsidP="00F23C33">
            <w:pPr>
              <w:spacing w:before="60"/>
              <w:rPr>
                <w:b/>
                <w:bCs/>
              </w:rPr>
            </w:pPr>
          </w:p>
        </w:tc>
      </w:tr>
      <w:tr w:rsidR="00F23C33" w14:paraId="58B5AC61" w14:textId="77777777" w:rsidTr="00D0013F">
        <w:tc>
          <w:tcPr>
            <w:tcW w:w="562" w:type="dxa"/>
          </w:tcPr>
          <w:p w14:paraId="2A23A865" w14:textId="1E6F725B" w:rsidR="00F23C33" w:rsidRDefault="00F23C33" w:rsidP="00F23C33">
            <w:pPr>
              <w:spacing w:before="60"/>
              <w:rPr>
                <w:b/>
                <w:bCs/>
              </w:rPr>
            </w:pPr>
            <w:r>
              <w:rPr>
                <w:b/>
                <w:bCs/>
              </w:rPr>
              <w:t xml:space="preserve">9. </w:t>
            </w:r>
          </w:p>
        </w:tc>
        <w:tc>
          <w:tcPr>
            <w:tcW w:w="9894" w:type="dxa"/>
          </w:tcPr>
          <w:p w14:paraId="34FFE9B6" w14:textId="0DB2D986" w:rsidR="00F23C33" w:rsidRDefault="00F23C33" w:rsidP="00F23C33">
            <w:pPr>
              <w:spacing w:before="60"/>
              <w:rPr>
                <w:b/>
                <w:bCs/>
              </w:rPr>
            </w:pPr>
            <w:r>
              <w:rPr>
                <w:b/>
                <w:bCs/>
              </w:rPr>
              <w:t xml:space="preserve">FUNDING MATERIAL TRANSFER AGREEMENTS </w:t>
            </w:r>
          </w:p>
        </w:tc>
      </w:tr>
      <w:tr w:rsidR="00F23C33" w14:paraId="66824D54" w14:textId="77777777" w:rsidTr="00D0013F">
        <w:tc>
          <w:tcPr>
            <w:tcW w:w="562" w:type="dxa"/>
          </w:tcPr>
          <w:p w14:paraId="5ED0F345" w14:textId="77777777" w:rsidR="00F23C33" w:rsidRDefault="00F23C33" w:rsidP="00F23C33">
            <w:pPr>
              <w:spacing w:before="60"/>
              <w:rPr>
                <w:b/>
                <w:bCs/>
              </w:rPr>
            </w:pPr>
          </w:p>
        </w:tc>
        <w:tc>
          <w:tcPr>
            <w:tcW w:w="9894" w:type="dxa"/>
          </w:tcPr>
          <w:p w14:paraId="2FDD8EF8" w14:textId="19C1921E" w:rsidR="00F23C33" w:rsidRPr="00DB436B" w:rsidRDefault="00F23C33" w:rsidP="00F23C33">
            <w:pPr>
              <w:rPr>
                <w:i/>
                <w:iCs/>
              </w:rPr>
            </w:pPr>
            <w:r>
              <w:rPr>
                <w:i/>
                <w:iCs/>
              </w:rPr>
              <w:t>Was the invention developed with support from any external sponsors, including research grants or industry ?</w:t>
            </w:r>
            <w:r w:rsidRPr="00DB436B">
              <w:rPr>
                <w:i/>
                <w:iCs/>
              </w:rPr>
              <w:t>Has the invention involved any materials obtained through an MTA or similar agreement? Provide details of the provider and a copy of the agreement</w:t>
            </w:r>
            <w:r>
              <w:rPr>
                <w:i/>
                <w:iCs/>
              </w:rPr>
              <w:t>,</w:t>
            </w:r>
            <w:r w:rsidRPr="00DB436B">
              <w:rPr>
                <w:i/>
                <w:iCs/>
              </w:rPr>
              <w:t xml:space="preserve"> if applicable.</w:t>
            </w:r>
          </w:p>
          <w:p w14:paraId="5175A82A" w14:textId="77777777" w:rsidR="00F23C33" w:rsidRDefault="00F23C33" w:rsidP="00F23C33">
            <w:pPr>
              <w:spacing w:before="60"/>
              <w:rPr>
                <w:b/>
                <w:bCs/>
              </w:rPr>
            </w:pPr>
          </w:p>
          <w:p w14:paraId="761690BF" w14:textId="77777777" w:rsidR="00F23C33" w:rsidRDefault="00F23C33" w:rsidP="00F23C33">
            <w:pPr>
              <w:spacing w:before="60"/>
              <w:rPr>
                <w:b/>
                <w:bCs/>
              </w:rPr>
            </w:pPr>
          </w:p>
          <w:p w14:paraId="11117A02" w14:textId="77777777" w:rsidR="00F23C33" w:rsidRDefault="00F23C33" w:rsidP="00F23C33">
            <w:pPr>
              <w:spacing w:before="60"/>
              <w:rPr>
                <w:b/>
                <w:bCs/>
              </w:rPr>
            </w:pPr>
          </w:p>
        </w:tc>
      </w:tr>
      <w:tr w:rsidR="00F23C33" w14:paraId="6E61CAAF" w14:textId="77777777" w:rsidTr="00D0013F">
        <w:tc>
          <w:tcPr>
            <w:tcW w:w="562" w:type="dxa"/>
          </w:tcPr>
          <w:p w14:paraId="176BB1FC" w14:textId="18408C83" w:rsidR="00F23C33" w:rsidRDefault="00F23C33" w:rsidP="00F23C33">
            <w:pPr>
              <w:spacing w:before="60"/>
              <w:rPr>
                <w:b/>
                <w:bCs/>
              </w:rPr>
            </w:pPr>
            <w:r>
              <w:rPr>
                <w:b/>
                <w:bCs/>
              </w:rPr>
              <w:t>10.</w:t>
            </w:r>
          </w:p>
        </w:tc>
        <w:tc>
          <w:tcPr>
            <w:tcW w:w="9894" w:type="dxa"/>
          </w:tcPr>
          <w:p w14:paraId="1997C4B3" w14:textId="46BECAEC" w:rsidR="00F23C33" w:rsidRDefault="00F23C33" w:rsidP="00F23C33">
            <w:pPr>
              <w:spacing w:before="60"/>
              <w:rPr>
                <w:b/>
                <w:bCs/>
              </w:rPr>
            </w:pPr>
            <w:r>
              <w:rPr>
                <w:b/>
                <w:bCs/>
              </w:rPr>
              <w:t>SPONSORSHIP</w:t>
            </w:r>
          </w:p>
        </w:tc>
      </w:tr>
      <w:tr w:rsidR="00F23C33" w14:paraId="6DC2CE38" w14:textId="77777777" w:rsidTr="00D0013F">
        <w:tc>
          <w:tcPr>
            <w:tcW w:w="562" w:type="dxa"/>
          </w:tcPr>
          <w:p w14:paraId="648153EA" w14:textId="77777777" w:rsidR="00F23C33" w:rsidRDefault="00F23C33" w:rsidP="00F23C33">
            <w:pPr>
              <w:spacing w:before="60"/>
              <w:rPr>
                <w:b/>
                <w:bCs/>
              </w:rPr>
            </w:pPr>
          </w:p>
        </w:tc>
        <w:tc>
          <w:tcPr>
            <w:tcW w:w="9894" w:type="dxa"/>
          </w:tcPr>
          <w:p w14:paraId="207B989A" w14:textId="77777777" w:rsidR="00F23C33" w:rsidRPr="002E6721" w:rsidRDefault="00F23C33" w:rsidP="00F23C33">
            <w:pPr>
              <w:rPr>
                <w:i/>
                <w:iCs/>
              </w:rPr>
            </w:pPr>
            <w:r w:rsidRPr="002E6721">
              <w:rPr>
                <w:i/>
                <w:iCs/>
              </w:rPr>
              <w:t>Was the invention developed with the support of any external sponsors (e.g., government grants, industry partnerships)?</w:t>
            </w:r>
          </w:p>
          <w:p w14:paraId="409A0FC1" w14:textId="77777777" w:rsidR="00F23C33" w:rsidRPr="002E6721" w:rsidRDefault="00F23C33" w:rsidP="00F23C33">
            <w:pPr>
              <w:rPr>
                <w:i/>
                <w:iCs/>
              </w:rPr>
            </w:pPr>
          </w:p>
          <w:p w14:paraId="715B47B6" w14:textId="77777777" w:rsidR="00F23C33" w:rsidRPr="002E6721" w:rsidRDefault="00F23C33">
            <w:pPr>
              <w:pStyle w:val="ListParagraph"/>
              <w:numPr>
                <w:ilvl w:val="0"/>
                <w:numId w:val="4"/>
              </w:numPr>
              <w:ind w:left="460"/>
              <w:rPr>
                <w:i/>
                <w:iCs/>
              </w:rPr>
            </w:pPr>
            <w:r w:rsidRPr="002E6721">
              <w:rPr>
                <w:i/>
                <w:iCs/>
              </w:rPr>
              <w:t>Yes</w:t>
            </w:r>
            <w:r w:rsidRPr="002E6721">
              <w:rPr>
                <w:i/>
                <w:iCs/>
              </w:rPr>
              <w:br/>
              <w:t>Provide details</w:t>
            </w:r>
            <w:r>
              <w:rPr>
                <w:i/>
                <w:iCs/>
              </w:rPr>
              <w:t xml:space="preserve"> (e.g. award or grant number, contract number, etc.)</w:t>
            </w:r>
            <w:r w:rsidRPr="002E6721">
              <w:rPr>
                <w:i/>
                <w:iCs/>
              </w:rPr>
              <w:t xml:space="preserve">: </w:t>
            </w:r>
          </w:p>
          <w:p w14:paraId="55DB00D6" w14:textId="77777777" w:rsidR="00F23C33" w:rsidRPr="002E6721" w:rsidRDefault="00F23C33" w:rsidP="00F23C33">
            <w:pPr>
              <w:ind w:left="460"/>
              <w:rPr>
                <w:i/>
                <w:iCs/>
              </w:rPr>
            </w:pPr>
          </w:p>
          <w:p w14:paraId="4DBBE4FD" w14:textId="77777777" w:rsidR="00F23C33" w:rsidRDefault="00F23C33">
            <w:pPr>
              <w:pStyle w:val="ListParagraph"/>
              <w:numPr>
                <w:ilvl w:val="0"/>
                <w:numId w:val="4"/>
              </w:numPr>
              <w:ind w:left="460"/>
              <w:rPr>
                <w:i/>
                <w:iCs/>
              </w:rPr>
            </w:pPr>
            <w:r w:rsidRPr="002E6721">
              <w:rPr>
                <w:i/>
                <w:iCs/>
              </w:rPr>
              <w:t>No</w:t>
            </w:r>
          </w:p>
          <w:p w14:paraId="507D30B7" w14:textId="77777777" w:rsidR="00F23C33" w:rsidRDefault="00F23C33" w:rsidP="00F23C33">
            <w:pPr>
              <w:spacing w:before="60"/>
              <w:rPr>
                <w:b/>
                <w:bCs/>
              </w:rPr>
            </w:pPr>
          </w:p>
        </w:tc>
      </w:tr>
      <w:tr w:rsidR="00F23C33" w14:paraId="60260A30" w14:textId="77777777" w:rsidTr="00D0013F">
        <w:tc>
          <w:tcPr>
            <w:tcW w:w="562" w:type="dxa"/>
          </w:tcPr>
          <w:p w14:paraId="23D39850" w14:textId="6DDCF27A" w:rsidR="00F23C33" w:rsidRDefault="00F23C33" w:rsidP="00F23C33">
            <w:pPr>
              <w:spacing w:before="60"/>
              <w:rPr>
                <w:b/>
                <w:bCs/>
              </w:rPr>
            </w:pPr>
            <w:r>
              <w:rPr>
                <w:b/>
                <w:bCs/>
              </w:rPr>
              <w:t>11.</w:t>
            </w:r>
          </w:p>
        </w:tc>
        <w:tc>
          <w:tcPr>
            <w:tcW w:w="9894" w:type="dxa"/>
          </w:tcPr>
          <w:p w14:paraId="0786F9B3" w14:textId="09C4C34D" w:rsidR="00F23C33" w:rsidRDefault="00F23C33" w:rsidP="00F23C33">
            <w:pPr>
              <w:spacing w:before="60"/>
              <w:rPr>
                <w:b/>
                <w:bCs/>
              </w:rPr>
            </w:pPr>
            <w:r>
              <w:rPr>
                <w:b/>
                <w:bCs/>
              </w:rPr>
              <w:t>COMMERCIAL PATH</w:t>
            </w:r>
          </w:p>
        </w:tc>
      </w:tr>
      <w:tr w:rsidR="00F23C33" w14:paraId="412854DD" w14:textId="77777777" w:rsidTr="00D0013F">
        <w:tc>
          <w:tcPr>
            <w:tcW w:w="562" w:type="dxa"/>
          </w:tcPr>
          <w:p w14:paraId="2E61BC30" w14:textId="77777777" w:rsidR="00F23C33" w:rsidRDefault="00F23C33" w:rsidP="00F23C33">
            <w:pPr>
              <w:rPr>
                <w:b/>
                <w:bCs/>
              </w:rPr>
            </w:pPr>
          </w:p>
        </w:tc>
        <w:tc>
          <w:tcPr>
            <w:tcW w:w="9894" w:type="dxa"/>
          </w:tcPr>
          <w:p w14:paraId="646E850E" w14:textId="77777777" w:rsidR="00F23C33" w:rsidRDefault="00F23C33" w:rsidP="00F23C33">
            <w:pPr>
              <w:rPr>
                <w:i/>
                <w:iCs/>
              </w:rPr>
            </w:pPr>
            <w:r>
              <w:rPr>
                <w:i/>
                <w:iCs/>
              </w:rPr>
              <w:t>Have any inventor/s presented to the ACU Enterprise Clinic?</w:t>
            </w:r>
          </w:p>
          <w:p w14:paraId="1D9B2887" w14:textId="77777777" w:rsidR="00F23C33" w:rsidRDefault="00F23C33" w:rsidP="00F23C33">
            <w:pPr>
              <w:rPr>
                <w:b/>
                <w:bCs/>
              </w:rPr>
            </w:pPr>
          </w:p>
          <w:p w14:paraId="2D9488EC" w14:textId="77777777" w:rsidR="00F23C33" w:rsidRPr="00DB436B" w:rsidRDefault="00F23C33">
            <w:pPr>
              <w:pStyle w:val="ListParagraph"/>
              <w:numPr>
                <w:ilvl w:val="0"/>
                <w:numId w:val="4"/>
              </w:numPr>
              <w:ind w:left="460"/>
              <w:rPr>
                <w:i/>
                <w:iCs/>
              </w:rPr>
            </w:pPr>
            <w:r w:rsidRPr="00E1587B">
              <w:rPr>
                <w:i/>
                <w:iCs/>
              </w:rPr>
              <w:t>Yes</w:t>
            </w:r>
            <w:r w:rsidRPr="00DB436B">
              <w:rPr>
                <w:i/>
                <w:iCs/>
              </w:rPr>
              <w:br/>
              <w:t xml:space="preserve">Date: </w:t>
            </w:r>
          </w:p>
          <w:p w14:paraId="36559935" w14:textId="77777777" w:rsidR="00F23C33" w:rsidRDefault="00F23C33" w:rsidP="00F23C33">
            <w:pPr>
              <w:pStyle w:val="ListParagraph"/>
              <w:ind w:left="460"/>
              <w:rPr>
                <w:i/>
                <w:iCs/>
              </w:rPr>
            </w:pPr>
            <w:r>
              <w:rPr>
                <w:i/>
                <w:iCs/>
              </w:rPr>
              <w:t xml:space="preserve">Provide full details: </w:t>
            </w:r>
          </w:p>
          <w:p w14:paraId="0CE34712" w14:textId="77777777" w:rsidR="00F23C33" w:rsidRPr="00177654" w:rsidRDefault="00F23C33" w:rsidP="00F23C33">
            <w:pPr>
              <w:ind w:left="460"/>
              <w:rPr>
                <w:i/>
                <w:iCs/>
              </w:rPr>
            </w:pPr>
          </w:p>
          <w:p w14:paraId="062A3597" w14:textId="77777777" w:rsidR="00F23C33" w:rsidRPr="00C13DF0" w:rsidRDefault="00F23C33">
            <w:pPr>
              <w:pStyle w:val="ListParagraph"/>
              <w:numPr>
                <w:ilvl w:val="0"/>
                <w:numId w:val="4"/>
              </w:numPr>
              <w:ind w:left="460"/>
              <w:rPr>
                <w:i/>
                <w:iCs/>
              </w:rPr>
            </w:pPr>
            <w:r w:rsidRPr="00E1587B">
              <w:rPr>
                <w:i/>
                <w:iCs/>
              </w:rPr>
              <w:t>No</w:t>
            </w:r>
          </w:p>
          <w:p w14:paraId="0B5E5CA2" w14:textId="77777777" w:rsidR="00F23C33" w:rsidRDefault="00F23C33" w:rsidP="00F23C33">
            <w:pPr>
              <w:rPr>
                <w:b/>
                <w:bCs/>
              </w:rPr>
            </w:pPr>
          </w:p>
          <w:p w14:paraId="3E1466DA" w14:textId="77777777" w:rsidR="00F23C33" w:rsidRDefault="00F23C33" w:rsidP="00F23C33">
            <w:pPr>
              <w:rPr>
                <w:i/>
                <w:iCs/>
              </w:rPr>
            </w:pPr>
            <w:r w:rsidRPr="00DB436B">
              <w:rPr>
                <w:i/>
                <w:iCs/>
              </w:rPr>
              <w:t>What are the next steps required for commerciali</w:t>
            </w:r>
            <w:r>
              <w:rPr>
                <w:i/>
                <w:iCs/>
              </w:rPr>
              <w:t>s</w:t>
            </w:r>
            <w:r w:rsidRPr="00DB436B">
              <w:rPr>
                <w:i/>
                <w:iCs/>
              </w:rPr>
              <w:t>ation (e.g., additional R&amp;D, securing industry partnerships)?</w:t>
            </w:r>
          </w:p>
          <w:p w14:paraId="2D48351E" w14:textId="77777777" w:rsidR="00F23C33" w:rsidRPr="00DB436B" w:rsidRDefault="00F23C33" w:rsidP="00F23C33">
            <w:pPr>
              <w:rPr>
                <w:i/>
                <w:iCs/>
              </w:rPr>
            </w:pPr>
          </w:p>
          <w:p w14:paraId="2FBA9549" w14:textId="77777777" w:rsidR="00F23C33" w:rsidRDefault="00F23C33" w:rsidP="00F23C33">
            <w:pPr>
              <w:rPr>
                <w:i/>
                <w:iCs/>
              </w:rPr>
            </w:pPr>
          </w:p>
          <w:p w14:paraId="23FDCE10" w14:textId="77777777" w:rsidR="00F23C33" w:rsidRDefault="00F23C33" w:rsidP="00F23C33">
            <w:pPr>
              <w:rPr>
                <w:i/>
                <w:iCs/>
              </w:rPr>
            </w:pPr>
          </w:p>
          <w:p w14:paraId="247EF899" w14:textId="77777777" w:rsidR="00F23C33" w:rsidRDefault="00F23C33" w:rsidP="00F23C33">
            <w:pPr>
              <w:rPr>
                <w:b/>
                <w:bCs/>
              </w:rPr>
            </w:pPr>
          </w:p>
          <w:p w14:paraId="767D54BA" w14:textId="77777777" w:rsidR="00F23C33" w:rsidRDefault="00F23C33" w:rsidP="00F23C33">
            <w:pPr>
              <w:rPr>
                <w:b/>
                <w:bCs/>
              </w:rPr>
            </w:pPr>
          </w:p>
        </w:tc>
      </w:tr>
      <w:tr w:rsidR="00F23C33" w14:paraId="26E35D10" w14:textId="77777777" w:rsidTr="00D0013F">
        <w:tc>
          <w:tcPr>
            <w:tcW w:w="562" w:type="dxa"/>
          </w:tcPr>
          <w:p w14:paraId="5BCC2B82" w14:textId="3B27AB87" w:rsidR="00F23C33" w:rsidRDefault="00F23C33" w:rsidP="00F23C33">
            <w:pPr>
              <w:rPr>
                <w:b/>
                <w:bCs/>
              </w:rPr>
            </w:pPr>
            <w:r>
              <w:rPr>
                <w:b/>
                <w:bCs/>
              </w:rPr>
              <w:lastRenderedPageBreak/>
              <w:t>2.</w:t>
            </w:r>
          </w:p>
        </w:tc>
        <w:tc>
          <w:tcPr>
            <w:tcW w:w="9894" w:type="dxa"/>
          </w:tcPr>
          <w:p w14:paraId="42ADF6D7" w14:textId="62621B24" w:rsidR="00F23C33" w:rsidRDefault="00F23C33" w:rsidP="00F23C33">
            <w:pPr>
              <w:rPr>
                <w:i/>
                <w:iCs/>
              </w:rPr>
            </w:pPr>
            <w:r>
              <w:rPr>
                <w:b/>
                <w:bCs/>
              </w:rPr>
              <w:t>INVENTORS’ DETAILS</w:t>
            </w:r>
          </w:p>
        </w:tc>
      </w:tr>
      <w:tr w:rsidR="00F23C33" w14:paraId="163BBD63" w14:textId="77777777" w:rsidTr="00D0013F">
        <w:tc>
          <w:tcPr>
            <w:tcW w:w="562" w:type="dxa"/>
          </w:tcPr>
          <w:p w14:paraId="256A884E" w14:textId="77777777" w:rsidR="00F23C33" w:rsidRDefault="00F23C33" w:rsidP="00F23C33">
            <w:pPr>
              <w:rPr>
                <w:b/>
                <w:bCs/>
              </w:rPr>
            </w:pPr>
          </w:p>
        </w:tc>
        <w:tc>
          <w:tcPr>
            <w:tcW w:w="9894" w:type="dxa"/>
          </w:tcPr>
          <w:p w14:paraId="68B8260B" w14:textId="77777777" w:rsidR="00F23C33" w:rsidRPr="002E6721" w:rsidRDefault="00F23C33" w:rsidP="00F23C33">
            <w:pPr>
              <w:rPr>
                <w:i/>
                <w:iCs/>
              </w:rPr>
            </w:pPr>
            <w:r w:rsidRPr="002E6721">
              <w:rPr>
                <w:i/>
                <w:iCs/>
              </w:rPr>
              <w:t xml:space="preserve">Be sure to include details of all inventors.  </w:t>
            </w:r>
            <w:r>
              <w:rPr>
                <w:i/>
                <w:iCs/>
              </w:rPr>
              <w:t xml:space="preserve">All fields are mandatory, including phone number.  If additional space is needed to list all inventors, please attach a separate sheet.  </w:t>
            </w:r>
            <w:r w:rsidRPr="002E6721">
              <w:rPr>
                <w:i/>
                <w:iCs/>
              </w:rPr>
              <w:t>Omission</w:t>
            </w:r>
            <w:r>
              <w:rPr>
                <w:i/>
                <w:iCs/>
              </w:rPr>
              <w:t xml:space="preserve"> of any  inventor/s</w:t>
            </w:r>
            <w:r w:rsidRPr="002E6721">
              <w:rPr>
                <w:i/>
                <w:iCs/>
              </w:rPr>
              <w:t xml:space="preserve"> may result in incomplete or invalid protections.</w:t>
            </w:r>
          </w:p>
          <w:p w14:paraId="7B985866" w14:textId="77777777" w:rsidR="00F23C33" w:rsidRPr="002E6721" w:rsidRDefault="00F23C33" w:rsidP="00F23C33"/>
          <w:p w14:paraId="1E842A2E" w14:textId="77777777" w:rsidR="00F23C33" w:rsidRPr="002E6721" w:rsidRDefault="00F23C33" w:rsidP="00F23C33">
            <w:r w:rsidRPr="002E6721">
              <w:t>Name:</w:t>
            </w:r>
          </w:p>
          <w:p w14:paraId="4F52FA8E" w14:textId="77777777" w:rsidR="00F23C33" w:rsidRPr="002E6721" w:rsidRDefault="00F23C33" w:rsidP="00F23C33">
            <w:r w:rsidRPr="002E6721">
              <w:t>Faculty:</w:t>
            </w:r>
          </w:p>
          <w:p w14:paraId="3D62FD3E" w14:textId="77777777" w:rsidR="00F23C33" w:rsidRDefault="00F23C33" w:rsidP="00F23C33">
            <w:r w:rsidRPr="002E6721">
              <w:t>Email:</w:t>
            </w:r>
          </w:p>
          <w:p w14:paraId="1999FD55" w14:textId="77777777" w:rsidR="00F23C33" w:rsidRPr="002E6721" w:rsidRDefault="00F23C33" w:rsidP="00F23C33">
            <w:r>
              <w:t>Phone:</w:t>
            </w:r>
          </w:p>
          <w:p w14:paraId="43985622" w14:textId="77777777" w:rsidR="00F23C33" w:rsidRDefault="00F23C33" w:rsidP="00F23C33">
            <w:r w:rsidRPr="002E6721">
              <w:t>Affiliation (if not ACU employee):</w:t>
            </w:r>
          </w:p>
          <w:p w14:paraId="462D2F4B" w14:textId="77777777" w:rsidR="00F23C33" w:rsidRDefault="00F23C33" w:rsidP="00F23C33"/>
          <w:p w14:paraId="4E7C1B06" w14:textId="77777777" w:rsidR="00F23C33" w:rsidRPr="002E6721" w:rsidRDefault="00F23C33" w:rsidP="00F23C33">
            <w:r w:rsidRPr="002E6721">
              <w:t>Name:</w:t>
            </w:r>
          </w:p>
          <w:p w14:paraId="0A2599AA" w14:textId="77777777" w:rsidR="00F23C33" w:rsidRPr="002E6721" w:rsidRDefault="00F23C33" w:rsidP="00F23C33">
            <w:r w:rsidRPr="002E6721">
              <w:t>Faculty:</w:t>
            </w:r>
          </w:p>
          <w:p w14:paraId="5F84B21F" w14:textId="77777777" w:rsidR="00F23C33" w:rsidRDefault="00F23C33" w:rsidP="00F23C33">
            <w:r w:rsidRPr="002E6721">
              <w:t>Email:</w:t>
            </w:r>
          </w:p>
          <w:p w14:paraId="00B24547" w14:textId="77777777" w:rsidR="00F23C33" w:rsidRPr="002E6721" w:rsidRDefault="00F23C33" w:rsidP="00F23C33">
            <w:r>
              <w:t>Phone:</w:t>
            </w:r>
          </w:p>
          <w:p w14:paraId="52186B7D" w14:textId="77777777" w:rsidR="00F23C33" w:rsidRDefault="00F23C33" w:rsidP="00F23C33">
            <w:r w:rsidRPr="002E6721">
              <w:t>Affiliation (if not ACU employee):</w:t>
            </w:r>
          </w:p>
          <w:p w14:paraId="0DE08B2F" w14:textId="77777777" w:rsidR="00F23C33" w:rsidRDefault="00F23C33" w:rsidP="00F23C33"/>
          <w:p w14:paraId="7A4830CF" w14:textId="77777777" w:rsidR="00F23C33" w:rsidRPr="002E6721" w:rsidRDefault="00F23C33" w:rsidP="00F23C33">
            <w:r w:rsidRPr="002E6721">
              <w:t>Name:</w:t>
            </w:r>
          </w:p>
          <w:p w14:paraId="3E8571E1" w14:textId="77777777" w:rsidR="00F23C33" w:rsidRPr="002E6721" w:rsidRDefault="00F23C33" w:rsidP="00F23C33">
            <w:r w:rsidRPr="002E6721">
              <w:t>Faculty:</w:t>
            </w:r>
          </w:p>
          <w:p w14:paraId="206EA82C" w14:textId="77777777" w:rsidR="00F23C33" w:rsidRDefault="00F23C33" w:rsidP="00F23C33">
            <w:r w:rsidRPr="002E6721">
              <w:t>Email:</w:t>
            </w:r>
          </w:p>
          <w:p w14:paraId="503654E2" w14:textId="77777777" w:rsidR="00F23C33" w:rsidRPr="002E6721" w:rsidRDefault="00F23C33" w:rsidP="00F23C33">
            <w:r>
              <w:t>Phone:</w:t>
            </w:r>
          </w:p>
          <w:p w14:paraId="4F634515" w14:textId="77777777" w:rsidR="00F23C33" w:rsidRDefault="00F23C33" w:rsidP="00F23C33">
            <w:r w:rsidRPr="002E6721">
              <w:t>Affiliation (if not ACU employee):</w:t>
            </w:r>
          </w:p>
          <w:p w14:paraId="2E5E0E72" w14:textId="77777777" w:rsidR="00F23C33" w:rsidRDefault="00F23C33" w:rsidP="00F23C33"/>
          <w:p w14:paraId="695D00C1" w14:textId="77777777" w:rsidR="00F23C33" w:rsidRPr="002E6721" w:rsidRDefault="00F23C33" w:rsidP="00F23C33">
            <w:r w:rsidRPr="002E6721">
              <w:t>Name:</w:t>
            </w:r>
          </w:p>
          <w:p w14:paraId="2FF2E80C" w14:textId="77777777" w:rsidR="00F23C33" w:rsidRPr="002E6721" w:rsidRDefault="00F23C33" w:rsidP="00F23C33">
            <w:r w:rsidRPr="002E6721">
              <w:t>Faculty:</w:t>
            </w:r>
          </w:p>
          <w:p w14:paraId="14BCD879" w14:textId="77777777" w:rsidR="00F23C33" w:rsidRDefault="00F23C33" w:rsidP="00F23C33">
            <w:r w:rsidRPr="002E6721">
              <w:t>Email:</w:t>
            </w:r>
          </w:p>
          <w:p w14:paraId="2BC951B5" w14:textId="77777777" w:rsidR="00F23C33" w:rsidRPr="002E6721" w:rsidRDefault="00F23C33" w:rsidP="00F23C33">
            <w:r>
              <w:t>Phone:</w:t>
            </w:r>
          </w:p>
          <w:p w14:paraId="6550459F" w14:textId="77777777" w:rsidR="00F23C33" w:rsidRPr="002E6721" w:rsidRDefault="00F23C33" w:rsidP="00F23C33">
            <w:r w:rsidRPr="002E6721">
              <w:t>Affiliation (if not ACU employee):</w:t>
            </w:r>
          </w:p>
          <w:p w14:paraId="02FBF03B" w14:textId="77777777" w:rsidR="00F23C33" w:rsidRDefault="00F23C33" w:rsidP="00F23C33">
            <w:pPr>
              <w:rPr>
                <w:i/>
                <w:iCs/>
              </w:rPr>
            </w:pPr>
          </w:p>
        </w:tc>
      </w:tr>
    </w:tbl>
    <w:p w14:paraId="4F2FEC00" w14:textId="0F0DBBF6" w:rsidR="00A4493D" w:rsidRDefault="00A4493D" w:rsidP="00011951">
      <w:pPr>
        <w:rPr>
          <w:b/>
          <w:bCs/>
        </w:rPr>
      </w:pPr>
    </w:p>
    <w:p w14:paraId="31F951A8" w14:textId="77777777" w:rsidR="00DB436B" w:rsidRDefault="00DB436B" w:rsidP="00011951">
      <w:pPr>
        <w:rPr>
          <w:b/>
          <w:bCs/>
        </w:rPr>
      </w:pPr>
      <w:r>
        <w:rPr>
          <w:b/>
          <w:bCs/>
        </w:rPr>
        <w:t>Signature Panel</w:t>
      </w:r>
    </w:p>
    <w:p w14:paraId="38F979AB" w14:textId="34E39D19" w:rsidR="00DB436B" w:rsidRDefault="00DB436B" w:rsidP="00011951">
      <w:pPr>
        <w:rPr>
          <w:b/>
          <w:bCs/>
        </w:rPr>
      </w:pPr>
      <w:r w:rsidRPr="00DB436B">
        <w:rPr>
          <w:b/>
          <w:bCs/>
        </w:rPr>
        <w:t>For this disclosure to be valid, each inventor must sign below, individually affirming that the details provided are complete and accurate. By signing, each inventor also acknowledges that a representative from the Office of the Deputy Vice-Chancellor (Research and Enterprise) will contact them for a follow-up discussion</w:t>
      </w:r>
      <w:r>
        <w:rPr>
          <w:b/>
          <w:bCs/>
        </w:rPr>
        <w:t>.</w:t>
      </w:r>
    </w:p>
    <w:p w14:paraId="0C1DD102" w14:textId="730DC824" w:rsidR="00DB436B" w:rsidRDefault="00DB436B" w:rsidP="00011951">
      <w:pPr>
        <w:rPr>
          <w:b/>
          <w:bCs/>
        </w:rPr>
      </w:pPr>
    </w:p>
    <w:p w14:paraId="0B07D3C3" w14:textId="77777777" w:rsidR="00DB436B" w:rsidRDefault="00DB436B" w:rsidP="00011951">
      <w:pPr>
        <w:rPr>
          <w:b/>
          <w:bCs/>
        </w:rPr>
      </w:pPr>
    </w:p>
    <w:p w14:paraId="103E90FB" w14:textId="77777777" w:rsidR="00DB436B" w:rsidRDefault="00DB436B" w:rsidP="00011951">
      <w:pPr>
        <w:rPr>
          <w:b/>
          <w:bCs/>
        </w:rPr>
      </w:pPr>
    </w:p>
    <w:p w14:paraId="58CCD3CA" w14:textId="2320693A" w:rsidR="00DB436B" w:rsidRDefault="00DB436B" w:rsidP="00DB436B">
      <w:pPr>
        <w:rPr>
          <w:b/>
          <w:bCs/>
        </w:rPr>
      </w:pPr>
      <w:r>
        <w:rPr>
          <w:b/>
          <w:bCs/>
        </w:rPr>
        <w:t>__________________</w:t>
      </w:r>
      <w:r w:rsidR="006C553D">
        <w:rPr>
          <w:b/>
          <w:bCs/>
        </w:rPr>
        <w:t>___</w:t>
      </w:r>
      <w:r>
        <w:rPr>
          <w:b/>
          <w:bCs/>
        </w:rPr>
        <w:tab/>
      </w:r>
      <w:r>
        <w:rPr>
          <w:b/>
          <w:bCs/>
        </w:rPr>
        <w:tab/>
      </w:r>
      <w:r w:rsidR="006C553D">
        <w:rPr>
          <w:b/>
          <w:bCs/>
        </w:rPr>
        <w:t xml:space="preserve"> </w:t>
      </w:r>
      <w:r w:rsidR="006C553D">
        <w:rPr>
          <w:b/>
          <w:bCs/>
        </w:rPr>
        <w:tab/>
      </w:r>
      <w:r>
        <w:rPr>
          <w:b/>
          <w:bCs/>
        </w:rPr>
        <w:t>__________________</w:t>
      </w:r>
      <w:r w:rsidR="006C553D">
        <w:rPr>
          <w:b/>
          <w:bCs/>
        </w:rPr>
        <w:t>_____</w:t>
      </w:r>
    </w:p>
    <w:p w14:paraId="44E5D3EF" w14:textId="38C6203B" w:rsidR="00DB436B" w:rsidRDefault="00DB436B" w:rsidP="00DB436B">
      <w:pPr>
        <w:rPr>
          <w:b/>
          <w:bCs/>
        </w:rPr>
      </w:pPr>
      <w:r>
        <w:rPr>
          <w:b/>
          <w:bCs/>
        </w:rPr>
        <w:t>Name:</w:t>
      </w:r>
      <w:r>
        <w:rPr>
          <w:b/>
          <w:bCs/>
        </w:rPr>
        <w:tab/>
      </w:r>
      <w:r>
        <w:rPr>
          <w:b/>
          <w:bCs/>
        </w:rPr>
        <w:tab/>
      </w:r>
      <w:r>
        <w:rPr>
          <w:b/>
          <w:bCs/>
        </w:rPr>
        <w:tab/>
      </w:r>
      <w:r>
        <w:rPr>
          <w:b/>
          <w:bCs/>
        </w:rPr>
        <w:tab/>
      </w:r>
      <w:r>
        <w:rPr>
          <w:b/>
          <w:bCs/>
        </w:rPr>
        <w:tab/>
      </w:r>
      <w:r w:rsidR="006C553D">
        <w:rPr>
          <w:b/>
          <w:bCs/>
        </w:rPr>
        <w:tab/>
      </w:r>
      <w:r>
        <w:rPr>
          <w:b/>
          <w:bCs/>
        </w:rPr>
        <w:t>Name:</w:t>
      </w:r>
    </w:p>
    <w:p w14:paraId="400052B6" w14:textId="23CF54F2" w:rsidR="00DB436B" w:rsidRDefault="00DB436B" w:rsidP="00DB436B">
      <w:pPr>
        <w:rPr>
          <w:b/>
          <w:bCs/>
        </w:rPr>
      </w:pPr>
      <w:r>
        <w:rPr>
          <w:b/>
          <w:bCs/>
        </w:rPr>
        <w:t>Date:</w:t>
      </w:r>
      <w:r>
        <w:rPr>
          <w:b/>
          <w:bCs/>
        </w:rPr>
        <w:tab/>
      </w:r>
      <w:r>
        <w:rPr>
          <w:b/>
          <w:bCs/>
        </w:rPr>
        <w:tab/>
      </w:r>
      <w:r>
        <w:rPr>
          <w:b/>
          <w:bCs/>
        </w:rPr>
        <w:tab/>
      </w:r>
      <w:r>
        <w:rPr>
          <w:b/>
          <w:bCs/>
        </w:rPr>
        <w:tab/>
      </w:r>
      <w:r>
        <w:rPr>
          <w:b/>
          <w:bCs/>
        </w:rPr>
        <w:tab/>
      </w:r>
      <w:r w:rsidR="006C553D">
        <w:rPr>
          <w:b/>
          <w:bCs/>
        </w:rPr>
        <w:tab/>
      </w:r>
      <w:r>
        <w:rPr>
          <w:b/>
          <w:bCs/>
        </w:rPr>
        <w:t>Date:</w:t>
      </w:r>
    </w:p>
    <w:p w14:paraId="31EDE3A4" w14:textId="77777777" w:rsidR="00DB436B" w:rsidRDefault="00DB436B" w:rsidP="00011951">
      <w:pPr>
        <w:rPr>
          <w:b/>
          <w:bCs/>
        </w:rPr>
      </w:pPr>
    </w:p>
    <w:p w14:paraId="6620D4B4" w14:textId="77777777" w:rsidR="00DB436B" w:rsidRDefault="00DB436B" w:rsidP="00DB436B">
      <w:pPr>
        <w:rPr>
          <w:b/>
          <w:bCs/>
        </w:rPr>
      </w:pPr>
    </w:p>
    <w:p w14:paraId="017922C2" w14:textId="7B068B60" w:rsidR="00DB436B" w:rsidRDefault="00DB436B" w:rsidP="00DB436B">
      <w:pPr>
        <w:rPr>
          <w:b/>
          <w:bCs/>
        </w:rPr>
      </w:pPr>
      <w:r>
        <w:rPr>
          <w:b/>
          <w:bCs/>
        </w:rPr>
        <w:t>__________________</w:t>
      </w:r>
      <w:r w:rsidR="006C553D">
        <w:rPr>
          <w:b/>
          <w:bCs/>
        </w:rPr>
        <w:t>___</w:t>
      </w:r>
      <w:r>
        <w:rPr>
          <w:b/>
          <w:bCs/>
        </w:rPr>
        <w:tab/>
      </w:r>
      <w:r>
        <w:rPr>
          <w:b/>
          <w:bCs/>
        </w:rPr>
        <w:tab/>
      </w:r>
      <w:r w:rsidR="006C553D">
        <w:rPr>
          <w:b/>
          <w:bCs/>
        </w:rPr>
        <w:tab/>
      </w:r>
      <w:r>
        <w:rPr>
          <w:b/>
          <w:bCs/>
        </w:rPr>
        <w:t>__________________</w:t>
      </w:r>
      <w:r w:rsidR="006C553D">
        <w:rPr>
          <w:b/>
          <w:bCs/>
        </w:rPr>
        <w:t>_____</w:t>
      </w:r>
    </w:p>
    <w:p w14:paraId="1F371F0E" w14:textId="1F504F7B" w:rsidR="00DB436B" w:rsidRDefault="00DB436B" w:rsidP="00DB436B">
      <w:pPr>
        <w:rPr>
          <w:b/>
          <w:bCs/>
        </w:rPr>
      </w:pPr>
      <w:r>
        <w:rPr>
          <w:b/>
          <w:bCs/>
        </w:rPr>
        <w:t>Name:</w:t>
      </w:r>
      <w:r>
        <w:rPr>
          <w:b/>
          <w:bCs/>
        </w:rPr>
        <w:tab/>
      </w:r>
      <w:r>
        <w:rPr>
          <w:b/>
          <w:bCs/>
        </w:rPr>
        <w:tab/>
      </w:r>
      <w:r>
        <w:rPr>
          <w:b/>
          <w:bCs/>
        </w:rPr>
        <w:tab/>
      </w:r>
      <w:r>
        <w:rPr>
          <w:b/>
          <w:bCs/>
        </w:rPr>
        <w:tab/>
      </w:r>
      <w:r>
        <w:rPr>
          <w:b/>
          <w:bCs/>
        </w:rPr>
        <w:tab/>
      </w:r>
      <w:r w:rsidR="006C553D">
        <w:rPr>
          <w:b/>
          <w:bCs/>
        </w:rPr>
        <w:tab/>
      </w:r>
      <w:r>
        <w:rPr>
          <w:b/>
          <w:bCs/>
        </w:rPr>
        <w:t>Name:</w:t>
      </w:r>
    </w:p>
    <w:p w14:paraId="20AF26DE" w14:textId="6705DBE7" w:rsidR="00DB436B" w:rsidRDefault="00DB436B" w:rsidP="00DB436B">
      <w:pPr>
        <w:rPr>
          <w:b/>
          <w:bCs/>
        </w:rPr>
      </w:pPr>
      <w:r>
        <w:rPr>
          <w:b/>
          <w:bCs/>
        </w:rPr>
        <w:t>Date:</w:t>
      </w:r>
      <w:r>
        <w:rPr>
          <w:b/>
          <w:bCs/>
        </w:rPr>
        <w:tab/>
      </w:r>
      <w:r>
        <w:rPr>
          <w:b/>
          <w:bCs/>
        </w:rPr>
        <w:tab/>
      </w:r>
      <w:r>
        <w:rPr>
          <w:b/>
          <w:bCs/>
        </w:rPr>
        <w:tab/>
      </w:r>
      <w:r>
        <w:rPr>
          <w:b/>
          <w:bCs/>
        </w:rPr>
        <w:tab/>
      </w:r>
      <w:r>
        <w:rPr>
          <w:b/>
          <w:bCs/>
        </w:rPr>
        <w:tab/>
      </w:r>
      <w:r w:rsidR="006C553D">
        <w:rPr>
          <w:b/>
          <w:bCs/>
        </w:rPr>
        <w:tab/>
      </w:r>
      <w:r>
        <w:rPr>
          <w:b/>
          <w:bCs/>
        </w:rPr>
        <w:t>Date:</w:t>
      </w:r>
    </w:p>
    <w:p w14:paraId="35648403" w14:textId="77777777" w:rsidR="00DB436B" w:rsidRPr="00011951" w:rsidRDefault="00DB436B" w:rsidP="00011951">
      <w:pPr>
        <w:rPr>
          <w:b/>
          <w:bCs/>
        </w:rPr>
      </w:pPr>
    </w:p>
    <w:sectPr w:rsidR="00DB436B" w:rsidRPr="00011951" w:rsidSect="004D096E">
      <w:headerReference w:type="even" r:id="rId11"/>
      <w:headerReference w:type="default" r:id="rId12"/>
      <w:footerReference w:type="even" r:id="rId13"/>
      <w:footerReference w:type="default" r:id="rId14"/>
      <w:headerReference w:type="first" r:id="rId15"/>
      <w:footerReference w:type="first" r:id="rId16"/>
      <w:pgSz w:w="11906" w:h="16838"/>
      <w:pgMar w:top="1873"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FC316" w14:textId="77777777" w:rsidR="00304F54" w:rsidRDefault="00304F54" w:rsidP="00C1064B">
      <w:pPr>
        <w:spacing w:after="0" w:line="240" w:lineRule="auto"/>
      </w:pPr>
      <w:r>
        <w:separator/>
      </w:r>
    </w:p>
  </w:endnote>
  <w:endnote w:type="continuationSeparator" w:id="0">
    <w:p w14:paraId="69B797CB" w14:textId="77777777" w:rsidR="00304F54" w:rsidRDefault="00304F54" w:rsidP="00C1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84023C0-BD2B-E945-B7BC-67314953581D}"/>
  </w:font>
  <w:font w:name="Times New Roman">
    <w:panose1 w:val="02020603050405020304"/>
    <w:charset w:val="00"/>
    <w:family w:val="roman"/>
    <w:pitch w:val="variable"/>
    <w:sig w:usb0="E0002EFF" w:usb1="C000785B" w:usb2="00000009" w:usb3="00000000" w:csb0="000001FF" w:csb1="00000000"/>
    <w:embedRegular r:id="rId2" w:fontKey="{A080F5B3-DF58-694A-B418-5500150D7593}"/>
    <w:embedBold r:id="rId3" w:fontKey="{16FB71B5-FBBA-034D-B47F-15ABBD0F77DF}"/>
    <w:embedItalic r:id="rId4" w:fontKey="{B189EFDC-7863-9244-B4FF-37599F12F63A}"/>
  </w:font>
  <w:font w:name="Courier New">
    <w:panose1 w:val="02070309020205020404"/>
    <w:charset w:val="00"/>
    <w:family w:val="modern"/>
    <w:pitch w:val="fixed"/>
    <w:sig w:usb0="E0002AFF" w:usb1="C0007843" w:usb2="00000009" w:usb3="00000000" w:csb0="000001FF" w:csb1="00000000"/>
    <w:embedRegular r:id="rId5" w:fontKey="{E225E77E-F519-7A42-84B9-FC124761DDBE}"/>
  </w:font>
  <w:font w:name="Wingdings">
    <w:panose1 w:val="05000000000000000000"/>
    <w:charset w:val="4D"/>
    <w:family w:val="decorative"/>
    <w:pitch w:val="variable"/>
    <w:sig w:usb0="00000003" w:usb1="00000000" w:usb2="00000000" w:usb3="00000000" w:csb0="80000001" w:csb1="00000000"/>
    <w:embedRegular r:id="rId6" w:fontKey="{1E2EF76A-2FE4-F642-92A6-56B73DA04CD0}"/>
  </w:font>
  <w:font w:name="Georgia">
    <w:panose1 w:val="02040502050405020303"/>
    <w:charset w:val="00"/>
    <w:family w:val="roman"/>
    <w:pitch w:val="variable"/>
    <w:sig w:usb0="00000287" w:usb1="00000000" w:usb2="00000000" w:usb3="00000000" w:csb0="0000009F" w:csb1="00000000"/>
    <w:embedRegular r:id="rId7" w:fontKey="{90B595F8-AAD3-C64D-8A29-8A719A93DC90}"/>
    <w:embedBold r:id="rId8" w:fontKey="{C3DC5843-9383-F644-A160-FE96DBE0DBD6}"/>
    <w:embedItalic r:id="rId9" w:fontKey="{9E6BEA50-20AB-6C42-A02D-052E319F537D}"/>
  </w:font>
  <w:font w:name="Arial">
    <w:panose1 w:val="020B0604020202020204"/>
    <w:charset w:val="00"/>
    <w:family w:val="swiss"/>
    <w:pitch w:val="variable"/>
    <w:sig w:usb0="E0002EFF" w:usb1="C000785B" w:usb2="00000009" w:usb3="00000000" w:csb0="000001FF" w:csb1="00000000"/>
    <w:embedRegular r:id="rId10" w:fontKey="{3FE474C3-5A14-B747-B2F0-C12B79552F52}"/>
    <w:embedBold r:id="rId11" w:fontKey="{B15C3A85-AF7E-9740-918B-1D1A517F077E}"/>
    <w:embedItalic r:id="rId12" w:fontKey="{D95F4619-7743-6346-B6CE-46D212CE89FC}"/>
  </w:font>
  <w:font w:name="MS Gothic">
    <w:altName w:val="ＭＳ ゴシック"/>
    <w:panose1 w:val="020B0609070205080204"/>
    <w:charset w:val="80"/>
    <w:family w:val="modern"/>
    <w:pitch w:val="fixed"/>
    <w:sig w:usb0="E00002FF" w:usb1="6AC7FDFB" w:usb2="08000012" w:usb3="00000000" w:csb0="0002009F" w:csb1="00000000"/>
  </w:font>
  <w:font w:name="Minion Pro">
    <w:altName w:val="Calibri"/>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1119081"/>
      <w:docPartObj>
        <w:docPartGallery w:val="Page Numbers (Bottom of Page)"/>
        <w:docPartUnique/>
      </w:docPartObj>
    </w:sdtPr>
    <w:sdtContent>
      <w:p w14:paraId="45FB7BED" w14:textId="0B827CF9" w:rsidR="003E1513" w:rsidRDefault="003E1513" w:rsidP="00DE33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4FA92C" w14:textId="77777777" w:rsidR="003E1513" w:rsidRDefault="003E1513" w:rsidP="003E15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9677701"/>
      <w:docPartObj>
        <w:docPartGallery w:val="Page Numbers (Bottom of Page)"/>
        <w:docPartUnique/>
      </w:docPartObj>
    </w:sdtPr>
    <w:sdtContent>
      <w:p w14:paraId="736656E8" w14:textId="167D37F0" w:rsidR="003E1513" w:rsidRDefault="003E1513" w:rsidP="00DE33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3C11950" w14:textId="77777777" w:rsidR="00005610" w:rsidRDefault="00005610" w:rsidP="003E1513">
    <w:pPr>
      <w:pStyle w:val="BasicParagraph"/>
      <w:ind w:right="360"/>
      <w:rPr>
        <w:rFonts w:ascii="Arial" w:hAnsi="Arial" w:cs="Arial"/>
        <w:b/>
        <w:bCs/>
        <w:color w:val="8C857B"/>
        <w:sz w:val="12"/>
        <w:szCs w:val="12"/>
      </w:rPr>
    </w:pPr>
  </w:p>
  <w:p w14:paraId="41F4E0E3" w14:textId="77777777" w:rsidR="00370AA6" w:rsidRDefault="00370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B7AF" w14:textId="77777777" w:rsidR="00370AA6" w:rsidRDefault="00370AA6" w:rsidP="00370AA6">
    <w:pPr>
      <w:pStyle w:val="BasicParagraph"/>
      <w:rPr>
        <w:rFonts w:ascii="Arial" w:hAnsi="Arial" w:cs="Arial"/>
        <w:b/>
        <w:bCs/>
        <w:color w:val="8C857B"/>
        <w:sz w:val="12"/>
        <w:szCs w:val="12"/>
      </w:rPr>
    </w:pPr>
  </w:p>
  <w:p w14:paraId="2F3B6342" w14:textId="77777777" w:rsidR="00370AA6" w:rsidRPr="00370AA6" w:rsidRDefault="00370AA6" w:rsidP="00370AA6">
    <w:pPr>
      <w:pStyle w:val="BasicParagraph"/>
      <w:rPr>
        <w:rFonts w:ascii="Arial" w:hAnsi="Arial" w:cs="Arial"/>
        <w:b/>
        <w:bCs/>
        <w:color w:val="8C857B"/>
        <w:sz w:val="12"/>
        <w:szCs w:val="12"/>
      </w:rPr>
    </w:pPr>
    <w:r w:rsidRPr="003C2D31">
      <w:rPr>
        <w:rFonts w:ascii="Arial" w:hAnsi="Arial" w:cs="Arial"/>
        <w:b/>
        <w:bCs/>
        <w:color w:val="8C857B"/>
        <w:sz w:val="12"/>
        <w:szCs w:val="12"/>
      </w:rPr>
      <w:t>Australian Catholic University Limited  ABN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EA51C" w14:textId="77777777" w:rsidR="00304F54" w:rsidRDefault="00304F54" w:rsidP="00C1064B">
      <w:pPr>
        <w:spacing w:after="0" w:line="240" w:lineRule="auto"/>
      </w:pPr>
      <w:r>
        <w:separator/>
      </w:r>
    </w:p>
  </w:footnote>
  <w:footnote w:type="continuationSeparator" w:id="0">
    <w:p w14:paraId="2E840F76" w14:textId="77777777" w:rsidR="00304F54" w:rsidRDefault="00304F54" w:rsidP="00C10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BA81" w14:textId="5EB4993F" w:rsidR="00BC3897" w:rsidRDefault="00304F54">
    <w:pPr>
      <w:pStyle w:val="Header"/>
    </w:pPr>
    <w:r>
      <w:rPr>
        <w:noProof/>
      </w:rPr>
      <w:pict w14:anchorId="4893B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349510" o:spid="_x0000_s1027" type="#_x0000_t136" alt="" style="position:absolute;margin-left:0;margin-top:0;width:662.15pt;height:74.75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INTERNAL US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2700" w14:textId="3C3BDEDA" w:rsidR="00FD640B" w:rsidRDefault="00304F54" w:rsidP="00FD640B">
    <w:pPr>
      <w:pStyle w:val="Header"/>
      <w:jc w:val="right"/>
    </w:pPr>
    <w:r>
      <w:rPr>
        <w:noProof/>
      </w:rPr>
      <w:pict w14:anchorId="7D898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349511" o:spid="_x0000_s1026" type="#_x0000_t136" alt="" style="position:absolute;left:0;text-align:left;margin-left:0;margin-top:0;width:662.15pt;height:74.7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INTERNAL USE ONLY"/>
          <w10:wrap anchorx="margin" anchory="margin"/>
        </v:shape>
      </w:pict>
    </w:r>
    <w:r w:rsidR="002C7FBC">
      <w:rPr>
        <w:rFonts w:asciiTheme="minorHAnsi" w:hAnsiTheme="minorHAnsi" w:cs="Arial"/>
        <w:noProof/>
        <w:sz w:val="32"/>
        <w:szCs w:val="32"/>
        <w:lang w:eastAsia="en-AU"/>
      </w:rPr>
      <w:drawing>
        <wp:anchor distT="0" distB="0" distL="114300" distR="114300" simplePos="0" relativeHeight="251657216" behindDoc="1" locked="0" layoutInCell="1" allowOverlap="1" wp14:anchorId="38FC9B07" wp14:editId="4DD422E9">
          <wp:simplePos x="0" y="0"/>
          <wp:positionH relativeFrom="column">
            <wp:posOffset>4820132</wp:posOffset>
          </wp:positionH>
          <wp:positionV relativeFrom="paragraph">
            <wp:posOffset>-16510</wp:posOffset>
          </wp:positionV>
          <wp:extent cx="1975217"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5217"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C20CA1" w14:textId="77777777" w:rsidR="00005610" w:rsidRPr="00005610" w:rsidRDefault="00005610" w:rsidP="00005610">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58252" w14:textId="2615AA6C" w:rsidR="00370AA6" w:rsidRDefault="00304F54">
    <w:pPr>
      <w:pStyle w:val="Header"/>
    </w:pPr>
    <w:r>
      <w:rPr>
        <w:noProof/>
      </w:rPr>
      <w:pict w14:anchorId="2AF68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349509" o:spid="_x0000_s1025" type="#_x0000_t136" alt="" style="position:absolute;margin-left:0;margin-top:0;width:662.15pt;height:74.7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INTERNAL USE ONLY"/>
          <w10:wrap anchorx="margin" anchory="margin"/>
        </v:shape>
      </w:pict>
    </w:r>
    <w:r w:rsidR="00C7701B">
      <w:rPr>
        <w:rFonts w:asciiTheme="minorHAnsi" w:hAnsiTheme="minorHAnsi" w:cs="Arial"/>
        <w:noProof/>
        <w:sz w:val="32"/>
        <w:szCs w:val="32"/>
        <w:lang w:eastAsia="en-AU"/>
      </w:rPr>
      <w:drawing>
        <wp:anchor distT="0" distB="0" distL="114300" distR="114300" simplePos="0" relativeHeight="251659264" behindDoc="1" locked="0" layoutInCell="1" allowOverlap="1" wp14:anchorId="5E4C3230" wp14:editId="2C2E4AB5">
          <wp:simplePos x="0" y="0"/>
          <wp:positionH relativeFrom="column">
            <wp:posOffset>4824730</wp:posOffset>
          </wp:positionH>
          <wp:positionV relativeFrom="paragraph">
            <wp:posOffset>-36195</wp:posOffset>
          </wp:positionV>
          <wp:extent cx="1975217"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5217"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74307"/>
    <w:multiLevelType w:val="multilevel"/>
    <w:tmpl w:val="B992A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6B1C16"/>
    <w:multiLevelType w:val="multilevel"/>
    <w:tmpl w:val="6F76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844C0"/>
    <w:multiLevelType w:val="hybridMultilevel"/>
    <w:tmpl w:val="6F54667E"/>
    <w:lvl w:ilvl="0" w:tplc="B706F3AA">
      <w:start w:val="1"/>
      <w:numFmt w:val="bullet"/>
      <w:lvlText w:val=""/>
      <w:lvlJc w:val="left"/>
      <w:pPr>
        <w:ind w:left="720" w:hanging="360"/>
      </w:pPr>
      <w:rPr>
        <w:rFonts w:ascii="Courier New" w:hAnsi="Courier New" w:hint="default"/>
        <w:w w:val="2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A1F562A"/>
    <w:multiLevelType w:val="multilevel"/>
    <w:tmpl w:val="B7CEF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6870170">
    <w:abstractNumId w:val="1"/>
  </w:num>
  <w:num w:numId="2" w16cid:durableId="1442795324">
    <w:abstractNumId w:val="3"/>
  </w:num>
  <w:num w:numId="3" w16cid:durableId="696664374">
    <w:abstractNumId w:val="0"/>
  </w:num>
  <w:num w:numId="4" w16cid:durableId="77891460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1FB"/>
    <w:rsid w:val="0000514C"/>
    <w:rsid w:val="00005610"/>
    <w:rsid w:val="00011951"/>
    <w:rsid w:val="00012CF7"/>
    <w:rsid w:val="00052D5D"/>
    <w:rsid w:val="000531FB"/>
    <w:rsid w:val="000C7EE3"/>
    <w:rsid w:val="00135085"/>
    <w:rsid w:val="00140F9B"/>
    <w:rsid w:val="00176162"/>
    <w:rsid w:val="00177654"/>
    <w:rsid w:val="0018316E"/>
    <w:rsid w:val="00195590"/>
    <w:rsid w:val="001A1651"/>
    <w:rsid w:val="001C0BD4"/>
    <w:rsid w:val="001C1A04"/>
    <w:rsid w:val="001F5267"/>
    <w:rsid w:val="00227D6C"/>
    <w:rsid w:val="00237858"/>
    <w:rsid w:val="00243DEE"/>
    <w:rsid w:val="00254002"/>
    <w:rsid w:val="0025520C"/>
    <w:rsid w:val="00256732"/>
    <w:rsid w:val="002634FA"/>
    <w:rsid w:val="002754F6"/>
    <w:rsid w:val="00276376"/>
    <w:rsid w:val="002763E5"/>
    <w:rsid w:val="00287709"/>
    <w:rsid w:val="00287DC6"/>
    <w:rsid w:val="002B0FBB"/>
    <w:rsid w:val="002B277D"/>
    <w:rsid w:val="002C7FBC"/>
    <w:rsid w:val="002D6C90"/>
    <w:rsid w:val="002E6721"/>
    <w:rsid w:val="002F52C4"/>
    <w:rsid w:val="00300399"/>
    <w:rsid w:val="00304F54"/>
    <w:rsid w:val="00307D26"/>
    <w:rsid w:val="00310252"/>
    <w:rsid w:val="00341190"/>
    <w:rsid w:val="003434A1"/>
    <w:rsid w:val="00344E16"/>
    <w:rsid w:val="0035336F"/>
    <w:rsid w:val="00370AA6"/>
    <w:rsid w:val="00372FFF"/>
    <w:rsid w:val="00375B55"/>
    <w:rsid w:val="00383731"/>
    <w:rsid w:val="00392431"/>
    <w:rsid w:val="00395FF2"/>
    <w:rsid w:val="00396977"/>
    <w:rsid w:val="003C230A"/>
    <w:rsid w:val="003C2D31"/>
    <w:rsid w:val="003C7636"/>
    <w:rsid w:val="003E1513"/>
    <w:rsid w:val="003E2068"/>
    <w:rsid w:val="004054CF"/>
    <w:rsid w:val="00466C75"/>
    <w:rsid w:val="00471A72"/>
    <w:rsid w:val="004754A2"/>
    <w:rsid w:val="00477EE7"/>
    <w:rsid w:val="00497B0C"/>
    <w:rsid w:val="004A1D1C"/>
    <w:rsid w:val="004A5FC4"/>
    <w:rsid w:val="004B4620"/>
    <w:rsid w:val="004C1A36"/>
    <w:rsid w:val="004D096E"/>
    <w:rsid w:val="004E0427"/>
    <w:rsid w:val="004F219C"/>
    <w:rsid w:val="00506F8E"/>
    <w:rsid w:val="00512E93"/>
    <w:rsid w:val="00520524"/>
    <w:rsid w:val="00525B4C"/>
    <w:rsid w:val="0053472C"/>
    <w:rsid w:val="00561B48"/>
    <w:rsid w:val="005638D6"/>
    <w:rsid w:val="00573B4A"/>
    <w:rsid w:val="00573F90"/>
    <w:rsid w:val="00594ACB"/>
    <w:rsid w:val="005A67AC"/>
    <w:rsid w:val="005D4881"/>
    <w:rsid w:val="005E65DF"/>
    <w:rsid w:val="005F3ECF"/>
    <w:rsid w:val="0060640E"/>
    <w:rsid w:val="00626C2B"/>
    <w:rsid w:val="00641DDF"/>
    <w:rsid w:val="00656278"/>
    <w:rsid w:val="00663438"/>
    <w:rsid w:val="006657EB"/>
    <w:rsid w:val="0067026E"/>
    <w:rsid w:val="00671414"/>
    <w:rsid w:val="00691004"/>
    <w:rsid w:val="006C553D"/>
    <w:rsid w:val="006F76B8"/>
    <w:rsid w:val="00704B7D"/>
    <w:rsid w:val="0071447D"/>
    <w:rsid w:val="0071669D"/>
    <w:rsid w:val="00723CB1"/>
    <w:rsid w:val="00724454"/>
    <w:rsid w:val="00740714"/>
    <w:rsid w:val="00765314"/>
    <w:rsid w:val="00783FA8"/>
    <w:rsid w:val="007902F2"/>
    <w:rsid w:val="007962E6"/>
    <w:rsid w:val="007A26BF"/>
    <w:rsid w:val="007A2DB5"/>
    <w:rsid w:val="007C69F3"/>
    <w:rsid w:val="007D615B"/>
    <w:rsid w:val="007E230F"/>
    <w:rsid w:val="00803C3D"/>
    <w:rsid w:val="008128DC"/>
    <w:rsid w:val="00826289"/>
    <w:rsid w:val="00867936"/>
    <w:rsid w:val="008B33C2"/>
    <w:rsid w:val="008C0999"/>
    <w:rsid w:val="008F1ED7"/>
    <w:rsid w:val="00900740"/>
    <w:rsid w:val="00907A4B"/>
    <w:rsid w:val="009160D4"/>
    <w:rsid w:val="00926A02"/>
    <w:rsid w:val="009412B8"/>
    <w:rsid w:val="00946408"/>
    <w:rsid w:val="00967C74"/>
    <w:rsid w:val="0098241B"/>
    <w:rsid w:val="009B046A"/>
    <w:rsid w:val="009C1817"/>
    <w:rsid w:val="00A00266"/>
    <w:rsid w:val="00A03EE0"/>
    <w:rsid w:val="00A15992"/>
    <w:rsid w:val="00A21462"/>
    <w:rsid w:val="00A4493D"/>
    <w:rsid w:val="00A75100"/>
    <w:rsid w:val="00A8316C"/>
    <w:rsid w:val="00A9063F"/>
    <w:rsid w:val="00AE2F75"/>
    <w:rsid w:val="00B12A1B"/>
    <w:rsid w:val="00B53F16"/>
    <w:rsid w:val="00B57FC0"/>
    <w:rsid w:val="00B63CD1"/>
    <w:rsid w:val="00B71C2C"/>
    <w:rsid w:val="00BA260C"/>
    <w:rsid w:val="00BC3897"/>
    <w:rsid w:val="00BE425F"/>
    <w:rsid w:val="00BE6C4C"/>
    <w:rsid w:val="00BF3325"/>
    <w:rsid w:val="00C1064B"/>
    <w:rsid w:val="00C13DF0"/>
    <w:rsid w:val="00C228AE"/>
    <w:rsid w:val="00C326F5"/>
    <w:rsid w:val="00C363C0"/>
    <w:rsid w:val="00C717D7"/>
    <w:rsid w:val="00C7564A"/>
    <w:rsid w:val="00C7701B"/>
    <w:rsid w:val="00CD4787"/>
    <w:rsid w:val="00CE4105"/>
    <w:rsid w:val="00D0013F"/>
    <w:rsid w:val="00D10B82"/>
    <w:rsid w:val="00D11C64"/>
    <w:rsid w:val="00D24E9C"/>
    <w:rsid w:val="00D45DB5"/>
    <w:rsid w:val="00D8235D"/>
    <w:rsid w:val="00D85F8D"/>
    <w:rsid w:val="00D955F6"/>
    <w:rsid w:val="00DA6A33"/>
    <w:rsid w:val="00DB436B"/>
    <w:rsid w:val="00DC745A"/>
    <w:rsid w:val="00DD1A1B"/>
    <w:rsid w:val="00DD496D"/>
    <w:rsid w:val="00DF2074"/>
    <w:rsid w:val="00E10C2E"/>
    <w:rsid w:val="00E12EA4"/>
    <w:rsid w:val="00E1587B"/>
    <w:rsid w:val="00E216FD"/>
    <w:rsid w:val="00E23326"/>
    <w:rsid w:val="00E31FA1"/>
    <w:rsid w:val="00E7222E"/>
    <w:rsid w:val="00E84B24"/>
    <w:rsid w:val="00EA2966"/>
    <w:rsid w:val="00EA375B"/>
    <w:rsid w:val="00EA60BE"/>
    <w:rsid w:val="00EB0A96"/>
    <w:rsid w:val="00EB5A4C"/>
    <w:rsid w:val="00EC136A"/>
    <w:rsid w:val="00ED1C2A"/>
    <w:rsid w:val="00ED55C4"/>
    <w:rsid w:val="00F0245D"/>
    <w:rsid w:val="00F22565"/>
    <w:rsid w:val="00F23C33"/>
    <w:rsid w:val="00F433EF"/>
    <w:rsid w:val="00F56667"/>
    <w:rsid w:val="00F56CFC"/>
    <w:rsid w:val="00F60ECA"/>
    <w:rsid w:val="00F65A9D"/>
    <w:rsid w:val="00F90E8D"/>
    <w:rsid w:val="00FB516D"/>
    <w:rsid w:val="00FB7B56"/>
    <w:rsid w:val="00FC3B57"/>
    <w:rsid w:val="00FC4D80"/>
    <w:rsid w:val="00FD3A6D"/>
    <w:rsid w:val="00FD3CC2"/>
    <w:rsid w:val="00FD640B"/>
    <w:rsid w:val="00FE1823"/>
    <w:rsid w:val="00FE71D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151959"/>
  <w15:docId w15:val="{1905AD3D-8454-4A19-BEE7-70D7E864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2C0C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2C0C3E"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FE71D4"/>
    <w:rPr>
      <w:rFonts w:ascii="Arial" w:hAnsi="Arial"/>
      <w:b/>
      <w:noProof/>
      <w:color w:val="3D3935" w:themeColor="text2"/>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FE71D4"/>
    <w:rPr>
      <w:rFonts w:ascii="Arial" w:hAnsi="Arial"/>
      <w:b/>
      <w:noProof/>
      <w:color w:val="3D3935" w:themeColor="text2"/>
      <w:sz w:val="24"/>
    </w:rPr>
  </w:style>
  <w:style w:type="paragraph" w:customStyle="1" w:styleId="ACUAddressStyle">
    <w:name w:val="ACUAddressStyle"/>
    <w:basedOn w:val="NoSpacing"/>
    <w:link w:val="ACUAddressStyleChar"/>
    <w:qFormat/>
    <w:rsid w:val="00466C75"/>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466C75"/>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qFormat/>
    <w:rsid w:val="00F433EF"/>
    <w:pPr>
      <w:spacing w:before="60" w:after="20"/>
    </w:pPr>
    <w:rPr>
      <w:rFonts w:ascii="Arial" w:hAnsi="Arial"/>
      <w:caps/>
      <w:color w:val="F2120C"/>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qFormat/>
    <w:rsid w:val="00310252"/>
    <w:pPr>
      <w:spacing w:before="20" w:after="10"/>
    </w:pPr>
    <w:rPr>
      <w:b/>
    </w:rPr>
  </w:style>
  <w:style w:type="character" w:customStyle="1" w:styleId="ACUSubheading-Level1Char">
    <w:name w:val="ACUSubheading-Level1 Char"/>
    <w:basedOn w:val="NoSpacingChar"/>
    <w:link w:val="ACUSubheading-Level1"/>
    <w:rsid w:val="00F433EF"/>
    <w:rPr>
      <w:rFonts w:ascii="Arial" w:hAnsi="Arial"/>
      <w:caps/>
      <w:color w:val="F2120C"/>
      <w:sz w:val="18"/>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310252"/>
    <w:rPr>
      <w:rFonts w:ascii="Georgia" w:hAnsi="Georgia"/>
      <w:b/>
      <w:color w:val="3D3935"/>
      <w:sz w:val="18"/>
    </w:rPr>
  </w:style>
  <w:style w:type="paragraph" w:customStyle="1" w:styleId="ACUSubheading-Level3">
    <w:name w:val="ACUSubheading-Level3"/>
    <w:basedOn w:val="ACUSubheading-Level2"/>
    <w:link w:val="ACUSubheading-Level3Char"/>
    <w:qFormat/>
    <w:rsid w:val="00310252"/>
    <w:rPr>
      <w:b w:val="0"/>
      <w:i/>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character" w:customStyle="1" w:styleId="ACUSubheading-Level3Char">
    <w:name w:val="ACUSubheading-Level3 Char"/>
    <w:basedOn w:val="ACUSubheading-Level2Char"/>
    <w:link w:val="ACUSubheading-Level3"/>
    <w:rsid w:val="00310252"/>
    <w:rPr>
      <w:rFonts w:ascii="Georgia" w:hAnsi="Georgia"/>
      <w:b w:val="0"/>
      <w:i/>
      <w:color w:val="3D3935"/>
      <w:sz w:val="18"/>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1A1651"/>
    <w:pPr>
      <w:spacing w:after="240" w:line="240" w:lineRule="auto"/>
      <w:contextualSpacing/>
    </w:pPr>
    <w:rPr>
      <w:rFonts w:asciiTheme="majorHAnsi" w:eastAsiaTheme="majorEastAsia" w:hAnsiTheme="majorHAnsi" w:cstheme="majorBidi"/>
      <w:b/>
      <w:color w:val="3C1053"/>
      <w:kern w:val="28"/>
      <w:sz w:val="84"/>
      <w:szCs w:val="56"/>
    </w:rPr>
  </w:style>
  <w:style w:type="character" w:customStyle="1" w:styleId="TitleChar">
    <w:name w:val="Title Char"/>
    <w:basedOn w:val="DefaultParagraphFont"/>
    <w:link w:val="Title"/>
    <w:uiPriority w:val="10"/>
    <w:rsid w:val="001A1651"/>
    <w:rPr>
      <w:rFonts w:asciiTheme="majorHAnsi" w:eastAsiaTheme="majorEastAsia" w:hAnsiTheme="majorHAnsi" w:cstheme="majorBidi"/>
      <w:b/>
      <w:color w:val="3C1053"/>
      <w:kern w:val="28"/>
      <w:sz w:val="84"/>
      <w:szCs w:val="56"/>
    </w:rPr>
  </w:style>
  <w:style w:type="paragraph" w:styleId="Subtitle">
    <w:name w:val="Subtitle"/>
    <w:basedOn w:val="Normal"/>
    <w:next w:val="Normal"/>
    <w:link w:val="SubtitleChar"/>
    <w:uiPriority w:val="11"/>
    <w:qFormat/>
    <w:locked/>
    <w:rsid w:val="001A1651"/>
    <w:pPr>
      <w:numPr>
        <w:ilvl w:val="1"/>
      </w:numPr>
      <w:spacing w:after="240" w:line="240" w:lineRule="auto"/>
    </w:pPr>
    <w:rPr>
      <w:rFonts w:eastAsiaTheme="minorEastAsia"/>
      <w:color w:val="5A5A5A" w:themeColor="text1" w:themeTint="A5"/>
      <w:sz w:val="28"/>
      <w:szCs w:val="22"/>
    </w:rPr>
  </w:style>
  <w:style w:type="character" w:customStyle="1" w:styleId="SubtitleChar">
    <w:name w:val="Subtitle Char"/>
    <w:basedOn w:val="DefaultParagraphFont"/>
    <w:link w:val="Subtitle"/>
    <w:uiPriority w:val="11"/>
    <w:rsid w:val="001A1651"/>
    <w:rPr>
      <w:rFonts w:eastAsiaTheme="minorEastAsia"/>
      <w:color w:val="5A5A5A" w:themeColor="text1" w:themeTint="A5"/>
      <w:sz w:val="28"/>
      <w:szCs w:val="22"/>
    </w:rPr>
  </w:style>
  <w:style w:type="paragraph" w:customStyle="1" w:styleId="ACUBodyArial">
    <w:name w:val="ACUBodyArial"/>
    <w:basedOn w:val="ACUBodyCopy"/>
    <w:link w:val="ACUBodyArialChar"/>
    <w:qFormat/>
    <w:rsid w:val="004C1A36"/>
    <w:rPr>
      <w:rFonts w:ascii="Arial" w:hAnsi="Arial"/>
    </w:rPr>
  </w:style>
  <w:style w:type="character" w:customStyle="1" w:styleId="ACUBodyArialChar">
    <w:name w:val="ACUBodyArial Char"/>
    <w:basedOn w:val="ACUBodyCopyChar"/>
    <w:link w:val="ACUBodyArial"/>
    <w:rsid w:val="004C1A36"/>
    <w:rPr>
      <w:rFonts w:ascii="Arial" w:hAnsi="Arial"/>
      <w:b w:val="0"/>
      <w:color w:val="3D3935"/>
      <w:sz w:val="20"/>
    </w:rPr>
  </w:style>
  <w:style w:type="table" w:customStyle="1" w:styleId="ACUTable">
    <w:name w:val="ACUTable"/>
    <w:basedOn w:val="TableNormal"/>
    <w:uiPriority w:val="99"/>
    <w:rsid w:val="00F60ECA"/>
    <w:pPr>
      <w:spacing w:after="0" w:line="240" w:lineRule="auto"/>
    </w:pPr>
    <w:rPr>
      <w:rFonts w:asciiTheme="minorHAnsi" w:hAnsiTheme="minorHAnsi"/>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Theme="minorHAnsi" w:hAnsiTheme="minorHAnsi"/>
        <w:b/>
        <w:caps/>
        <w:smallCaps w:val="0"/>
        <w:color w:val="FFFFFF" w:themeColor="background1"/>
        <w:sz w:val="18"/>
      </w:rPr>
      <w:tblPr/>
      <w:tcPr>
        <w:tcBorders>
          <w:top w:val="nil"/>
          <w:left w:val="nil"/>
          <w:bottom w:val="nil"/>
          <w:right w:val="nil"/>
          <w:insideH w:val="nil"/>
          <w:insideV w:val="nil"/>
        </w:tcBorders>
        <w:shd w:val="clear" w:color="auto" w:fill="3D3935" w:themeFill="text2"/>
      </w:tcPr>
    </w:tblStylePr>
    <w:tblStylePr w:type="lastRow">
      <w:rPr>
        <w:color w:val="auto"/>
      </w:rPr>
      <w:tblPr/>
      <w:tcPr>
        <w:shd w:val="clear" w:color="auto" w:fill="3C1053" w:themeFill="accent1"/>
      </w:tcPr>
    </w:tblStylePr>
    <w:tblStylePr w:type="band1Horz">
      <w:rPr>
        <w:rFonts w:ascii="Arial" w:hAnsi="Arial"/>
        <w:color w:val="auto"/>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8E3DB" w:themeFill="background2"/>
      </w:tcPr>
    </w:tblStylePr>
    <w:tblStylePr w:type="band2Horz">
      <w:rPr>
        <w:rFonts w:ascii="Arial" w:hAnsi="Arial"/>
        <w:sz w:val="18"/>
      </w:rPr>
      <w:tblPr/>
      <w:tcPr>
        <w:tcBorders>
          <w:top w:val="nil"/>
          <w:left w:val="nil"/>
          <w:bottom w:val="nil"/>
          <w:right w:val="nil"/>
          <w:insideH w:val="nil"/>
          <w:insideV w:val="nil"/>
        </w:tcBorders>
        <w:shd w:val="clear" w:color="auto" w:fill="D6CDBF" w:themeFill="background2" w:themeFillShade="E6"/>
      </w:tcPr>
    </w:tblStylePr>
  </w:style>
  <w:style w:type="character" w:styleId="CommentReference">
    <w:name w:val="annotation reference"/>
    <w:basedOn w:val="DefaultParagraphFont"/>
    <w:uiPriority w:val="99"/>
    <w:semiHidden/>
    <w:unhideWhenUsed/>
    <w:locked/>
    <w:rsid w:val="00BC3897"/>
    <w:rPr>
      <w:sz w:val="16"/>
      <w:szCs w:val="16"/>
    </w:rPr>
  </w:style>
  <w:style w:type="paragraph" w:styleId="CommentText">
    <w:name w:val="annotation text"/>
    <w:basedOn w:val="Normal"/>
    <w:link w:val="CommentTextChar"/>
    <w:uiPriority w:val="99"/>
    <w:semiHidden/>
    <w:unhideWhenUsed/>
    <w:locked/>
    <w:rsid w:val="00BC3897"/>
    <w:pPr>
      <w:spacing w:line="240" w:lineRule="auto"/>
    </w:pPr>
    <w:rPr>
      <w:sz w:val="20"/>
      <w:szCs w:val="20"/>
    </w:rPr>
  </w:style>
  <w:style w:type="character" w:customStyle="1" w:styleId="CommentTextChar">
    <w:name w:val="Comment Text Char"/>
    <w:basedOn w:val="DefaultParagraphFont"/>
    <w:link w:val="CommentText"/>
    <w:uiPriority w:val="99"/>
    <w:semiHidden/>
    <w:rsid w:val="00BC3897"/>
    <w:rPr>
      <w:sz w:val="20"/>
      <w:szCs w:val="20"/>
    </w:rPr>
  </w:style>
  <w:style w:type="paragraph" w:styleId="CommentSubject">
    <w:name w:val="annotation subject"/>
    <w:basedOn w:val="CommentText"/>
    <w:next w:val="CommentText"/>
    <w:link w:val="CommentSubjectChar"/>
    <w:uiPriority w:val="99"/>
    <w:semiHidden/>
    <w:unhideWhenUsed/>
    <w:locked/>
    <w:rsid w:val="00BC3897"/>
    <w:rPr>
      <w:b/>
      <w:bCs/>
    </w:rPr>
  </w:style>
  <w:style w:type="character" w:customStyle="1" w:styleId="CommentSubjectChar">
    <w:name w:val="Comment Subject Char"/>
    <w:basedOn w:val="CommentTextChar"/>
    <w:link w:val="CommentSubject"/>
    <w:uiPriority w:val="99"/>
    <w:semiHidden/>
    <w:rsid w:val="00BC3897"/>
    <w:rPr>
      <w:b/>
      <w:bCs/>
      <w:sz w:val="20"/>
      <w:szCs w:val="20"/>
    </w:rPr>
  </w:style>
  <w:style w:type="paragraph" w:styleId="ListParagraph">
    <w:name w:val="List Paragraph"/>
    <w:basedOn w:val="Normal"/>
    <w:uiPriority w:val="34"/>
    <w:qFormat/>
    <w:locked/>
    <w:rsid w:val="009160D4"/>
    <w:pPr>
      <w:ind w:left="720"/>
      <w:contextualSpacing/>
    </w:pPr>
  </w:style>
  <w:style w:type="character" w:styleId="PageNumber">
    <w:name w:val="page number"/>
    <w:basedOn w:val="DefaultParagraphFont"/>
    <w:uiPriority w:val="99"/>
    <w:semiHidden/>
    <w:unhideWhenUsed/>
    <w:locked/>
    <w:rsid w:val="003E1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16195">
      <w:bodyDiv w:val="1"/>
      <w:marLeft w:val="0"/>
      <w:marRight w:val="0"/>
      <w:marTop w:val="0"/>
      <w:marBottom w:val="0"/>
      <w:divBdr>
        <w:top w:val="none" w:sz="0" w:space="0" w:color="auto"/>
        <w:left w:val="none" w:sz="0" w:space="0" w:color="auto"/>
        <w:bottom w:val="none" w:sz="0" w:space="0" w:color="auto"/>
        <w:right w:val="none" w:sz="0" w:space="0" w:color="auto"/>
      </w:divBdr>
      <w:divsChild>
        <w:div w:id="2014644932">
          <w:marLeft w:val="0"/>
          <w:marRight w:val="0"/>
          <w:marTop w:val="0"/>
          <w:marBottom w:val="0"/>
          <w:divBdr>
            <w:top w:val="none" w:sz="0" w:space="0" w:color="auto"/>
            <w:left w:val="none" w:sz="0" w:space="0" w:color="auto"/>
            <w:bottom w:val="none" w:sz="0" w:space="0" w:color="auto"/>
            <w:right w:val="none" w:sz="0" w:space="0" w:color="auto"/>
          </w:divBdr>
          <w:divsChild>
            <w:div w:id="316307267">
              <w:marLeft w:val="0"/>
              <w:marRight w:val="0"/>
              <w:marTop w:val="0"/>
              <w:marBottom w:val="0"/>
              <w:divBdr>
                <w:top w:val="none" w:sz="0" w:space="0" w:color="auto"/>
                <w:left w:val="none" w:sz="0" w:space="0" w:color="auto"/>
                <w:bottom w:val="none" w:sz="0" w:space="0" w:color="auto"/>
                <w:right w:val="none" w:sz="0" w:space="0" w:color="auto"/>
              </w:divBdr>
              <w:divsChild>
                <w:div w:id="353196202">
                  <w:marLeft w:val="0"/>
                  <w:marRight w:val="0"/>
                  <w:marTop w:val="0"/>
                  <w:marBottom w:val="0"/>
                  <w:divBdr>
                    <w:top w:val="none" w:sz="0" w:space="0" w:color="auto"/>
                    <w:left w:val="none" w:sz="0" w:space="0" w:color="auto"/>
                    <w:bottom w:val="none" w:sz="0" w:space="0" w:color="auto"/>
                    <w:right w:val="none" w:sz="0" w:space="0" w:color="auto"/>
                  </w:divBdr>
                  <w:divsChild>
                    <w:div w:id="6319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1261">
      <w:bodyDiv w:val="1"/>
      <w:marLeft w:val="0"/>
      <w:marRight w:val="0"/>
      <w:marTop w:val="0"/>
      <w:marBottom w:val="0"/>
      <w:divBdr>
        <w:top w:val="none" w:sz="0" w:space="0" w:color="auto"/>
        <w:left w:val="none" w:sz="0" w:space="0" w:color="auto"/>
        <w:bottom w:val="none" w:sz="0" w:space="0" w:color="auto"/>
        <w:right w:val="none" w:sz="0" w:space="0" w:color="auto"/>
      </w:divBdr>
      <w:divsChild>
        <w:div w:id="4214367">
          <w:marLeft w:val="0"/>
          <w:marRight w:val="0"/>
          <w:marTop w:val="0"/>
          <w:marBottom w:val="0"/>
          <w:divBdr>
            <w:top w:val="none" w:sz="0" w:space="0" w:color="auto"/>
            <w:left w:val="none" w:sz="0" w:space="0" w:color="auto"/>
            <w:bottom w:val="none" w:sz="0" w:space="0" w:color="auto"/>
            <w:right w:val="none" w:sz="0" w:space="0" w:color="auto"/>
          </w:divBdr>
          <w:divsChild>
            <w:div w:id="2041665308">
              <w:marLeft w:val="0"/>
              <w:marRight w:val="0"/>
              <w:marTop w:val="0"/>
              <w:marBottom w:val="0"/>
              <w:divBdr>
                <w:top w:val="none" w:sz="0" w:space="0" w:color="auto"/>
                <w:left w:val="none" w:sz="0" w:space="0" w:color="auto"/>
                <w:bottom w:val="none" w:sz="0" w:space="0" w:color="auto"/>
                <w:right w:val="none" w:sz="0" w:space="0" w:color="auto"/>
              </w:divBdr>
              <w:divsChild>
                <w:div w:id="779255370">
                  <w:marLeft w:val="0"/>
                  <w:marRight w:val="0"/>
                  <w:marTop w:val="0"/>
                  <w:marBottom w:val="0"/>
                  <w:divBdr>
                    <w:top w:val="none" w:sz="0" w:space="0" w:color="auto"/>
                    <w:left w:val="none" w:sz="0" w:space="0" w:color="auto"/>
                    <w:bottom w:val="none" w:sz="0" w:space="0" w:color="auto"/>
                    <w:right w:val="none" w:sz="0" w:space="0" w:color="auto"/>
                  </w:divBdr>
                  <w:divsChild>
                    <w:div w:id="6388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96000">
      <w:bodyDiv w:val="1"/>
      <w:marLeft w:val="0"/>
      <w:marRight w:val="0"/>
      <w:marTop w:val="0"/>
      <w:marBottom w:val="0"/>
      <w:divBdr>
        <w:top w:val="none" w:sz="0" w:space="0" w:color="auto"/>
        <w:left w:val="none" w:sz="0" w:space="0" w:color="auto"/>
        <w:bottom w:val="none" w:sz="0" w:space="0" w:color="auto"/>
        <w:right w:val="none" w:sz="0" w:space="0" w:color="auto"/>
      </w:divBdr>
      <w:divsChild>
        <w:div w:id="750464762">
          <w:marLeft w:val="0"/>
          <w:marRight w:val="0"/>
          <w:marTop w:val="0"/>
          <w:marBottom w:val="0"/>
          <w:divBdr>
            <w:top w:val="none" w:sz="0" w:space="0" w:color="auto"/>
            <w:left w:val="none" w:sz="0" w:space="0" w:color="auto"/>
            <w:bottom w:val="none" w:sz="0" w:space="0" w:color="auto"/>
            <w:right w:val="none" w:sz="0" w:space="0" w:color="auto"/>
          </w:divBdr>
          <w:divsChild>
            <w:div w:id="1657369763">
              <w:marLeft w:val="0"/>
              <w:marRight w:val="0"/>
              <w:marTop w:val="0"/>
              <w:marBottom w:val="0"/>
              <w:divBdr>
                <w:top w:val="none" w:sz="0" w:space="0" w:color="auto"/>
                <w:left w:val="none" w:sz="0" w:space="0" w:color="auto"/>
                <w:bottom w:val="none" w:sz="0" w:space="0" w:color="auto"/>
                <w:right w:val="none" w:sz="0" w:space="0" w:color="auto"/>
              </w:divBdr>
              <w:divsChild>
                <w:div w:id="1052078164">
                  <w:marLeft w:val="0"/>
                  <w:marRight w:val="0"/>
                  <w:marTop w:val="0"/>
                  <w:marBottom w:val="0"/>
                  <w:divBdr>
                    <w:top w:val="none" w:sz="0" w:space="0" w:color="auto"/>
                    <w:left w:val="none" w:sz="0" w:space="0" w:color="auto"/>
                    <w:bottom w:val="none" w:sz="0" w:space="0" w:color="auto"/>
                    <w:right w:val="none" w:sz="0" w:space="0" w:color="auto"/>
                  </w:divBdr>
                  <w:divsChild>
                    <w:div w:id="17340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91392">
      <w:bodyDiv w:val="1"/>
      <w:marLeft w:val="0"/>
      <w:marRight w:val="0"/>
      <w:marTop w:val="0"/>
      <w:marBottom w:val="0"/>
      <w:divBdr>
        <w:top w:val="none" w:sz="0" w:space="0" w:color="auto"/>
        <w:left w:val="none" w:sz="0" w:space="0" w:color="auto"/>
        <w:bottom w:val="none" w:sz="0" w:space="0" w:color="auto"/>
        <w:right w:val="none" w:sz="0" w:space="0" w:color="auto"/>
      </w:divBdr>
      <w:divsChild>
        <w:div w:id="1687167490">
          <w:marLeft w:val="0"/>
          <w:marRight w:val="0"/>
          <w:marTop w:val="0"/>
          <w:marBottom w:val="0"/>
          <w:divBdr>
            <w:top w:val="none" w:sz="0" w:space="0" w:color="auto"/>
            <w:left w:val="none" w:sz="0" w:space="0" w:color="auto"/>
            <w:bottom w:val="none" w:sz="0" w:space="0" w:color="auto"/>
            <w:right w:val="none" w:sz="0" w:space="0" w:color="auto"/>
          </w:divBdr>
          <w:divsChild>
            <w:div w:id="608515058">
              <w:marLeft w:val="0"/>
              <w:marRight w:val="0"/>
              <w:marTop w:val="0"/>
              <w:marBottom w:val="0"/>
              <w:divBdr>
                <w:top w:val="none" w:sz="0" w:space="0" w:color="auto"/>
                <w:left w:val="none" w:sz="0" w:space="0" w:color="auto"/>
                <w:bottom w:val="none" w:sz="0" w:space="0" w:color="auto"/>
                <w:right w:val="none" w:sz="0" w:space="0" w:color="auto"/>
              </w:divBdr>
              <w:divsChild>
                <w:div w:id="144856531">
                  <w:marLeft w:val="0"/>
                  <w:marRight w:val="0"/>
                  <w:marTop w:val="0"/>
                  <w:marBottom w:val="0"/>
                  <w:divBdr>
                    <w:top w:val="none" w:sz="0" w:space="0" w:color="auto"/>
                    <w:left w:val="none" w:sz="0" w:space="0" w:color="auto"/>
                    <w:bottom w:val="none" w:sz="0" w:space="0" w:color="auto"/>
                    <w:right w:val="none" w:sz="0" w:space="0" w:color="auto"/>
                  </w:divBdr>
                  <w:divsChild>
                    <w:div w:id="4751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13730">
      <w:bodyDiv w:val="1"/>
      <w:marLeft w:val="0"/>
      <w:marRight w:val="0"/>
      <w:marTop w:val="0"/>
      <w:marBottom w:val="0"/>
      <w:divBdr>
        <w:top w:val="none" w:sz="0" w:space="0" w:color="auto"/>
        <w:left w:val="none" w:sz="0" w:space="0" w:color="auto"/>
        <w:bottom w:val="none" w:sz="0" w:space="0" w:color="auto"/>
        <w:right w:val="none" w:sz="0" w:space="0" w:color="auto"/>
      </w:divBdr>
      <w:divsChild>
        <w:div w:id="2026863574">
          <w:marLeft w:val="0"/>
          <w:marRight w:val="0"/>
          <w:marTop w:val="0"/>
          <w:marBottom w:val="0"/>
          <w:divBdr>
            <w:top w:val="none" w:sz="0" w:space="0" w:color="auto"/>
            <w:left w:val="none" w:sz="0" w:space="0" w:color="auto"/>
            <w:bottom w:val="none" w:sz="0" w:space="0" w:color="auto"/>
            <w:right w:val="none" w:sz="0" w:space="0" w:color="auto"/>
          </w:divBdr>
          <w:divsChild>
            <w:div w:id="912467980">
              <w:marLeft w:val="0"/>
              <w:marRight w:val="0"/>
              <w:marTop w:val="0"/>
              <w:marBottom w:val="0"/>
              <w:divBdr>
                <w:top w:val="none" w:sz="0" w:space="0" w:color="auto"/>
                <w:left w:val="none" w:sz="0" w:space="0" w:color="auto"/>
                <w:bottom w:val="none" w:sz="0" w:space="0" w:color="auto"/>
                <w:right w:val="none" w:sz="0" w:space="0" w:color="auto"/>
              </w:divBdr>
              <w:divsChild>
                <w:div w:id="1087918684">
                  <w:marLeft w:val="0"/>
                  <w:marRight w:val="0"/>
                  <w:marTop w:val="0"/>
                  <w:marBottom w:val="0"/>
                  <w:divBdr>
                    <w:top w:val="none" w:sz="0" w:space="0" w:color="auto"/>
                    <w:left w:val="none" w:sz="0" w:space="0" w:color="auto"/>
                    <w:bottom w:val="none" w:sz="0" w:space="0" w:color="auto"/>
                    <w:right w:val="none" w:sz="0" w:space="0" w:color="auto"/>
                  </w:divBdr>
                  <w:divsChild>
                    <w:div w:id="45819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71198">
      <w:bodyDiv w:val="1"/>
      <w:marLeft w:val="0"/>
      <w:marRight w:val="0"/>
      <w:marTop w:val="0"/>
      <w:marBottom w:val="0"/>
      <w:divBdr>
        <w:top w:val="none" w:sz="0" w:space="0" w:color="auto"/>
        <w:left w:val="none" w:sz="0" w:space="0" w:color="auto"/>
        <w:bottom w:val="none" w:sz="0" w:space="0" w:color="auto"/>
        <w:right w:val="none" w:sz="0" w:space="0" w:color="auto"/>
      </w:divBdr>
      <w:divsChild>
        <w:div w:id="590893655">
          <w:marLeft w:val="0"/>
          <w:marRight w:val="0"/>
          <w:marTop w:val="0"/>
          <w:marBottom w:val="0"/>
          <w:divBdr>
            <w:top w:val="none" w:sz="0" w:space="0" w:color="auto"/>
            <w:left w:val="none" w:sz="0" w:space="0" w:color="auto"/>
            <w:bottom w:val="none" w:sz="0" w:space="0" w:color="auto"/>
            <w:right w:val="none" w:sz="0" w:space="0" w:color="auto"/>
          </w:divBdr>
          <w:divsChild>
            <w:div w:id="923076472">
              <w:marLeft w:val="0"/>
              <w:marRight w:val="0"/>
              <w:marTop w:val="0"/>
              <w:marBottom w:val="0"/>
              <w:divBdr>
                <w:top w:val="none" w:sz="0" w:space="0" w:color="auto"/>
                <w:left w:val="none" w:sz="0" w:space="0" w:color="auto"/>
                <w:bottom w:val="none" w:sz="0" w:space="0" w:color="auto"/>
                <w:right w:val="none" w:sz="0" w:space="0" w:color="auto"/>
              </w:divBdr>
              <w:divsChild>
                <w:div w:id="218634500">
                  <w:marLeft w:val="0"/>
                  <w:marRight w:val="0"/>
                  <w:marTop w:val="0"/>
                  <w:marBottom w:val="0"/>
                  <w:divBdr>
                    <w:top w:val="none" w:sz="0" w:space="0" w:color="auto"/>
                    <w:left w:val="none" w:sz="0" w:space="0" w:color="auto"/>
                    <w:bottom w:val="none" w:sz="0" w:space="0" w:color="auto"/>
                    <w:right w:val="none" w:sz="0" w:space="0" w:color="auto"/>
                  </w:divBdr>
                  <w:divsChild>
                    <w:div w:id="16069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65925">
      <w:bodyDiv w:val="1"/>
      <w:marLeft w:val="0"/>
      <w:marRight w:val="0"/>
      <w:marTop w:val="0"/>
      <w:marBottom w:val="0"/>
      <w:divBdr>
        <w:top w:val="none" w:sz="0" w:space="0" w:color="auto"/>
        <w:left w:val="none" w:sz="0" w:space="0" w:color="auto"/>
        <w:bottom w:val="none" w:sz="0" w:space="0" w:color="auto"/>
        <w:right w:val="none" w:sz="0" w:space="0" w:color="auto"/>
      </w:divBdr>
      <w:divsChild>
        <w:div w:id="1982342286">
          <w:marLeft w:val="0"/>
          <w:marRight w:val="0"/>
          <w:marTop w:val="0"/>
          <w:marBottom w:val="0"/>
          <w:divBdr>
            <w:top w:val="none" w:sz="0" w:space="0" w:color="auto"/>
            <w:left w:val="none" w:sz="0" w:space="0" w:color="auto"/>
            <w:bottom w:val="none" w:sz="0" w:space="0" w:color="auto"/>
            <w:right w:val="none" w:sz="0" w:space="0" w:color="auto"/>
          </w:divBdr>
          <w:divsChild>
            <w:div w:id="1933316157">
              <w:marLeft w:val="0"/>
              <w:marRight w:val="0"/>
              <w:marTop w:val="0"/>
              <w:marBottom w:val="0"/>
              <w:divBdr>
                <w:top w:val="none" w:sz="0" w:space="0" w:color="auto"/>
                <w:left w:val="none" w:sz="0" w:space="0" w:color="auto"/>
                <w:bottom w:val="none" w:sz="0" w:space="0" w:color="auto"/>
                <w:right w:val="none" w:sz="0" w:space="0" w:color="auto"/>
              </w:divBdr>
              <w:divsChild>
                <w:div w:id="855311610">
                  <w:marLeft w:val="0"/>
                  <w:marRight w:val="0"/>
                  <w:marTop w:val="0"/>
                  <w:marBottom w:val="0"/>
                  <w:divBdr>
                    <w:top w:val="none" w:sz="0" w:space="0" w:color="auto"/>
                    <w:left w:val="none" w:sz="0" w:space="0" w:color="auto"/>
                    <w:bottom w:val="none" w:sz="0" w:space="0" w:color="auto"/>
                    <w:right w:val="none" w:sz="0" w:space="0" w:color="auto"/>
                  </w:divBdr>
                  <w:divsChild>
                    <w:div w:id="122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cabasal\Documents\KellyWaye\ACU%20Letterhead%20Template.dotx" TargetMode="External"/></Relationships>
</file>

<file path=word/theme/theme1.xml><?xml version="1.0" encoding="utf-8"?>
<a:theme xmlns:a="http://schemas.openxmlformats.org/drawingml/2006/main" name="Office Theme">
  <a:themeElements>
    <a:clrScheme name="ACU Colour Palette">
      <a:dk1>
        <a:srgbClr val="000000"/>
      </a:dk1>
      <a:lt1>
        <a:srgbClr val="FFFFFF"/>
      </a:lt1>
      <a:dk2>
        <a:srgbClr val="3D3935"/>
      </a:dk2>
      <a:lt2>
        <a:srgbClr val="E8E3DB"/>
      </a:lt2>
      <a:accent1>
        <a:srgbClr val="3C1053"/>
      </a:accent1>
      <a:accent2>
        <a:srgbClr val="F2120C"/>
      </a:accent2>
      <a:accent3>
        <a:srgbClr val="FFFFFF"/>
      </a:accent3>
      <a:accent4>
        <a:srgbClr val="8C857B"/>
      </a:accent4>
      <a:accent5>
        <a:srgbClr val="3D3935"/>
      </a:accent5>
      <a:accent6>
        <a:srgbClr val="E8E3DB"/>
      </a:accent6>
      <a:hlink>
        <a:srgbClr val="F2120C"/>
      </a:hlink>
      <a:folHlink>
        <a:srgbClr val="3C1053"/>
      </a:folHlink>
    </a:clrScheme>
    <a:fontScheme name="ACU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C87B0C072A4F4F8D43E8458938A028" ma:contentTypeVersion="5" ma:contentTypeDescription="Create a new document." ma:contentTypeScope="" ma:versionID="27a27c64fade987e493136c430a85d6c">
  <xsd:schema xmlns:xsd="http://www.w3.org/2001/XMLSchema" xmlns:xs="http://www.w3.org/2001/XMLSchema" xmlns:p="http://schemas.microsoft.com/office/2006/metadata/properties" targetNamespace="http://schemas.microsoft.com/office/2006/metadata/properties" ma:root="true" ma:fieldsID="9d3251bcc54c217eb7af31434264019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476C01-E744-43B2-A8B5-BFC7A9BD30A2}">
  <ds:schemaRefs>
    <ds:schemaRef ds:uri="http://schemas.openxmlformats.org/officeDocument/2006/bibliography"/>
  </ds:schemaRefs>
</ds:datastoreItem>
</file>

<file path=customXml/itemProps2.xml><?xml version="1.0" encoding="utf-8"?>
<ds:datastoreItem xmlns:ds="http://schemas.openxmlformats.org/officeDocument/2006/customXml" ds:itemID="{280F3A32-BB92-4051-ADCB-9E9D84BEBD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3E30E8-78A6-47A7-A8B2-3F5BC38D3474}">
  <ds:schemaRefs>
    <ds:schemaRef ds:uri="http://schemas.microsoft.com/sharepoint/v3/contenttype/forms"/>
  </ds:schemaRefs>
</ds:datastoreItem>
</file>

<file path=customXml/itemProps4.xml><?xml version="1.0" encoding="utf-8"?>
<ds:datastoreItem xmlns:ds="http://schemas.openxmlformats.org/officeDocument/2006/customXml" ds:itemID="{52868ED2-A8ED-487B-98A4-634DE76C5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C:\Users\ducabasal\Documents\KellyWaye\ACU Letterhead Template.dotx</Template>
  <TotalTime>1</TotalTime>
  <Pages>5</Pages>
  <Words>1549</Words>
  <Characters>9267</Characters>
  <Application>Microsoft Office Word</Application>
  <DocSecurity>0</DocSecurity>
  <Lines>280</Lines>
  <Paragraphs>154</Paragraphs>
  <ScaleCrop>false</ScaleCrop>
  <HeadingPairs>
    <vt:vector size="2" baseType="variant">
      <vt:variant>
        <vt:lpstr>Title</vt:lpstr>
      </vt:variant>
      <vt:variant>
        <vt:i4>1</vt:i4>
      </vt:variant>
    </vt:vector>
  </HeadingPairs>
  <TitlesOfParts>
    <vt:vector size="1" baseType="lpstr">
      <vt:lpstr>ACU Letterhead</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 Letterhead</dc:title>
  <dc:subject/>
  <dc:creator>Duane Cabasal</dc:creator>
  <cp:keywords/>
  <dc:description/>
  <cp:lastModifiedBy>Rachelle Smith-Pedler</cp:lastModifiedBy>
  <cp:revision>3</cp:revision>
  <dcterms:created xsi:type="dcterms:W3CDTF">2025-12-22T23:04:00Z</dcterms:created>
  <dcterms:modified xsi:type="dcterms:W3CDTF">2025-12-22T23:05:00Z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0x01010010C87B0C072A4F4F8D43E8458938A028</vt:lpwstr>
  </property>
  <property fmtid="{D5CDD505-2E9C-101B-9397-08002B2CF9AE}" pid="3" name="Order">
    <vt:r8>107800</vt:r8>
  </property>
</Properties>
</file>